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0180C" w14:textId="2216BDE3" w:rsidR="00295CEF" w:rsidRDefault="007D3183" w:rsidP="008B79E3">
      <w:pPr>
        <w:pStyle w:val="TableParagraph"/>
        <w:spacing w:before="1"/>
        <w:ind w:left="129" w:firstLine="278"/>
        <w:rPr>
          <w:rFonts w:asciiTheme="majorHAnsi" w:hAnsiTheme="majorHAnsi"/>
          <w:w w:val="105"/>
          <w:sz w:val="24"/>
          <w:szCs w:val="24"/>
        </w:rPr>
      </w:pPr>
      <w:r>
        <w:rPr>
          <w:rFonts w:asciiTheme="majorHAnsi" w:hAnsiTheme="majorHAnsi"/>
          <w:noProof/>
          <w:w w:val="105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1C912A" wp14:editId="6F123AF0">
            <wp:simplePos x="0" y="0"/>
            <wp:positionH relativeFrom="column">
              <wp:posOffset>907860</wp:posOffset>
            </wp:positionH>
            <wp:positionV relativeFrom="paragraph">
              <wp:posOffset>-27940</wp:posOffset>
            </wp:positionV>
            <wp:extent cx="1826662" cy="729615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662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6F381" w14:textId="3D7DE714" w:rsidR="007D3183" w:rsidRPr="00A43064" w:rsidRDefault="007D3183" w:rsidP="008B79E3">
      <w:pPr>
        <w:pStyle w:val="TableParagraph"/>
        <w:spacing w:before="1"/>
        <w:ind w:left="129" w:firstLine="278"/>
        <w:rPr>
          <w:rFonts w:asciiTheme="majorHAnsi" w:hAnsiTheme="majorHAnsi"/>
          <w:w w:val="105"/>
          <w:sz w:val="24"/>
          <w:szCs w:val="24"/>
        </w:rPr>
      </w:pPr>
    </w:p>
    <w:p w14:paraId="3F9CFAC0" w14:textId="671B8CBF" w:rsidR="007D3183" w:rsidRDefault="007D3183" w:rsidP="008B79E3">
      <w:pPr>
        <w:pStyle w:val="TableParagraph"/>
        <w:spacing w:before="1"/>
        <w:ind w:left="129" w:firstLine="278"/>
        <w:rPr>
          <w:rFonts w:asciiTheme="majorHAnsi" w:hAnsiTheme="majorHAnsi"/>
          <w:w w:val="105"/>
          <w:sz w:val="24"/>
          <w:szCs w:val="24"/>
        </w:rPr>
      </w:pPr>
    </w:p>
    <w:p w14:paraId="26F3790B" w14:textId="77777777" w:rsidR="007D3183" w:rsidRPr="00A43064" w:rsidRDefault="007D3183" w:rsidP="008B79E3">
      <w:pPr>
        <w:pStyle w:val="TableParagraph"/>
        <w:spacing w:before="1"/>
        <w:ind w:left="129" w:firstLine="278"/>
        <w:rPr>
          <w:rFonts w:asciiTheme="majorHAnsi" w:hAnsiTheme="majorHAnsi"/>
          <w:w w:val="105"/>
          <w:sz w:val="24"/>
          <w:szCs w:val="24"/>
        </w:rPr>
      </w:pPr>
    </w:p>
    <w:p w14:paraId="4E9404B2" w14:textId="459B1CB7" w:rsidR="008B79E3" w:rsidRPr="00A43064" w:rsidRDefault="008B79E3" w:rsidP="008B79E3">
      <w:pPr>
        <w:pStyle w:val="TableParagraph"/>
        <w:spacing w:before="1"/>
        <w:ind w:left="129" w:firstLine="278"/>
        <w:rPr>
          <w:rFonts w:asciiTheme="majorHAnsi" w:hAnsiTheme="majorHAnsi"/>
          <w:w w:val="105"/>
          <w:sz w:val="24"/>
          <w:szCs w:val="24"/>
        </w:rPr>
      </w:pPr>
      <w:r w:rsidRPr="00A43064">
        <w:rPr>
          <w:rFonts w:asciiTheme="majorHAnsi" w:hAnsiTheme="majorHAnsi"/>
          <w:w w:val="105"/>
          <w:sz w:val="24"/>
          <w:szCs w:val="24"/>
        </w:rPr>
        <w:t xml:space="preserve">SOLICITAÇÃO DE USO DAS INSTALAÇÕES </w:t>
      </w:r>
    </w:p>
    <w:p w14:paraId="2188C077" w14:textId="7C3408D2" w:rsidR="008B79E3" w:rsidRPr="00A43064" w:rsidRDefault="008B79E3" w:rsidP="008B79E3">
      <w:pPr>
        <w:pStyle w:val="TableParagraph"/>
        <w:spacing w:before="1"/>
        <w:ind w:left="129" w:firstLine="278"/>
        <w:rPr>
          <w:rFonts w:asciiTheme="majorHAnsi" w:hAnsiTheme="majorHAnsi"/>
          <w:w w:val="105"/>
          <w:sz w:val="24"/>
          <w:szCs w:val="24"/>
        </w:rPr>
      </w:pPr>
      <w:r w:rsidRPr="00A43064">
        <w:rPr>
          <w:rFonts w:asciiTheme="majorHAnsi" w:hAnsiTheme="majorHAnsi"/>
          <w:w w:val="105"/>
          <w:sz w:val="24"/>
          <w:szCs w:val="24"/>
        </w:rPr>
        <w:t xml:space="preserve">    PARA EVENTOS DE TERCEIROS </w:t>
      </w:r>
      <w:r w:rsidRPr="00A43064">
        <w:rPr>
          <w:rFonts w:asciiTheme="majorHAnsi" w:hAnsiTheme="majorHAnsi"/>
          <w:b/>
          <w:w w:val="105"/>
          <w:sz w:val="32"/>
          <w:szCs w:val="24"/>
        </w:rPr>
        <w:t>2026</w:t>
      </w:r>
    </w:p>
    <w:p w14:paraId="5B1B692B" w14:textId="5E6A4A9A" w:rsidR="00295CEF" w:rsidRPr="00EC519D" w:rsidRDefault="00295CEF">
      <w:pPr>
        <w:rPr>
          <w:sz w:val="2"/>
          <w:szCs w:val="2"/>
        </w:rPr>
      </w:pPr>
    </w:p>
    <w:p w14:paraId="1D341B6B" w14:textId="2A11E378" w:rsidR="00B45F21" w:rsidRPr="00720DFC" w:rsidRDefault="00896835" w:rsidP="00B45F21">
      <w:pPr>
        <w:pStyle w:val="Ttulo2"/>
        <w:spacing w:beforeLines="20" w:before="48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DOCUMENTO COM 4 PÁGINAS. Preencha todos os campos necessários </w:t>
      </w:r>
    </w:p>
    <w:tbl>
      <w:tblPr>
        <w:tblStyle w:val="Tabelacomgrad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620" w:firstRow="1" w:lastRow="0" w:firstColumn="0" w:lastColumn="0" w:noHBand="1" w:noVBand="1"/>
        <w:tblDescription w:val="Tabela de informações de contato"/>
      </w:tblPr>
      <w:tblGrid>
        <w:gridCol w:w="2199"/>
        <w:gridCol w:w="300"/>
        <w:gridCol w:w="193"/>
        <w:gridCol w:w="265"/>
        <w:gridCol w:w="35"/>
        <w:gridCol w:w="1898"/>
        <w:gridCol w:w="300"/>
        <w:gridCol w:w="906"/>
        <w:gridCol w:w="242"/>
        <w:gridCol w:w="58"/>
        <w:gridCol w:w="3669"/>
      </w:tblGrid>
      <w:tr w:rsidR="008B79E3" w:rsidRPr="00CC34B6" w14:paraId="7F4959FB" w14:textId="77777777" w:rsidTr="00E80D2F">
        <w:trPr>
          <w:trHeight w:val="170"/>
        </w:trPr>
        <w:tc>
          <w:tcPr>
            <w:tcW w:w="2199" w:type="dxa"/>
            <w:tcBorders>
              <w:bottom w:val="single" w:sz="4" w:space="0" w:color="808080" w:themeColor="background1" w:themeShade="80"/>
            </w:tcBorders>
          </w:tcPr>
          <w:p w14:paraId="0D9391D5" w14:textId="77777777" w:rsidR="008B79E3" w:rsidRPr="00CC34B6" w:rsidRDefault="008B79E3" w:rsidP="00D66EC6"/>
        </w:tc>
        <w:tc>
          <w:tcPr>
            <w:tcW w:w="300" w:type="dxa"/>
            <w:tcBorders>
              <w:left w:val="nil"/>
            </w:tcBorders>
          </w:tcPr>
          <w:p w14:paraId="714E58D1" w14:textId="77777777" w:rsidR="008B79E3" w:rsidRPr="00CC34B6" w:rsidRDefault="008B79E3" w:rsidP="00D66EC6"/>
        </w:tc>
        <w:tc>
          <w:tcPr>
            <w:tcW w:w="7566" w:type="dxa"/>
            <w:gridSpan w:val="9"/>
            <w:tcBorders>
              <w:bottom w:val="single" w:sz="4" w:space="0" w:color="808080" w:themeColor="background1" w:themeShade="80"/>
            </w:tcBorders>
          </w:tcPr>
          <w:p w14:paraId="65B22BDB" w14:textId="77777777" w:rsidR="008B79E3" w:rsidRPr="00CC34B6" w:rsidRDefault="008B79E3" w:rsidP="00D66EC6"/>
        </w:tc>
      </w:tr>
      <w:tr w:rsidR="008B79E3" w:rsidRPr="00CC34B6" w14:paraId="5714E6A7" w14:textId="77777777" w:rsidTr="00E80D2F">
        <w:tc>
          <w:tcPr>
            <w:tcW w:w="2199" w:type="dxa"/>
            <w:tcBorders>
              <w:top w:val="single" w:sz="4" w:space="0" w:color="808080" w:themeColor="background1" w:themeShade="80"/>
            </w:tcBorders>
          </w:tcPr>
          <w:p w14:paraId="3C0DE1D4" w14:textId="3FC3A543" w:rsidR="008B79E3" w:rsidRPr="007F3CA7" w:rsidRDefault="00A109A6" w:rsidP="00D66EC6">
            <w:pPr>
              <w:pStyle w:val="TextoemNegrito"/>
              <w:rPr>
                <w:sz w:val="23"/>
                <w:szCs w:val="23"/>
              </w:rPr>
            </w:pPr>
            <w:sdt>
              <w:sdtPr>
                <w:rPr>
                  <w:sz w:val="23"/>
                  <w:szCs w:val="23"/>
                </w:rPr>
                <w:id w:val="-1025244187"/>
                <w:placeholder>
                  <w:docPart w:val="D90BDA7F27594C87AE4DE9430E78D4F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B79E3" w:rsidRPr="007F3CA7">
                  <w:rPr>
                    <w:sz w:val="23"/>
                    <w:szCs w:val="23"/>
                    <w:lang w:bidi="pt-BR"/>
                  </w:rPr>
                  <w:t>Data</w:t>
                </w:r>
              </w:sdtContent>
            </w:sdt>
            <w:r w:rsidR="008B79E3" w:rsidRPr="007F3CA7">
              <w:rPr>
                <w:sz w:val="23"/>
                <w:szCs w:val="23"/>
              </w:rPr>
              <w:t xml:space="preserve"> do Evento</w:t>
            </w:r>
          </w:p>
        </w:tc>
        <w:tc>
          <w:tcPr>
            <w:tcW w:w="300" w:type="dxa"/>
          </w:tcPr>
          <w:p w14:paraId="7B9D4E5D" w14:textId="77777777" w:rsidR="008B79E3" w:rsidRPr="007F3CA7" w:rsidRDefault="008B79E3" w:rsidP="00D66EC6">
            <w:pPr>
              <w:pStyle w:val="TextoemNegrito"/>
              <w:rPr>
                <w:sz w:val="23"/>
                <w:szCs w:val="23"/>
              </w:rPr>
            </w:pPr>
          </w:p>
        </w:tc>
        <w:tc>
          <w:tcPr>
            <w:tcW w:w="7566" w:type="dxa"/>
            <w:gridSpan w:val="9"/>
            <w:tcBorders>
              <w:top w:val="single" w:sz="4" w:space="0" w:color="808080" w:themeColor="background1" w:themeShade="80"/>
            </w:tcBorders>
          </w:tcPr>
          <w:p w14:paraId="5CD44982" w14:textId="4CCB708E" w:rsidR="008B79E3" w:rsidRPr="007F3CA7" w:rsidRDefault="00A109A6" w:rsidP="00D66EC6">
            <w:pPr>
              <w:pStyle w:val="TextoemNegrito"/>
              <w:rPr>
                <w:sz w:val="23"/>
                <w:szCs w:val="23"/>
              </w:rPr>
            </w:pPr>
            <w:sdt>
              <w:sdtPr>
                <w:rPr>
                  <w:sz w:val="23"/>
                  <w:szCs w:val="23"/>
                </w:rPr>
                <w:id w:val="-1132778625"/>
                <w:placeholder>
                  <w:docPart w:val="9864FE683E1342479CC0FFBBCF62E054"/>
                </w:placeholder>
                <w15:appearance w15:val="hidden"/>
                <w:text/>
              </w:sdtPr>
              <w:sdtEndPr/>
              <w:sdtContent>
                <w:r w:rsidR="008B79E3" w:rsidRPr="007F3CA7">
                  <w:rPr>
                    <w:sz w:val="23"/>
                    <w:szCs w:val="23"/>
                  </w:rPr>
                  <w:t>Nome do Evento</w:t>
                </w:r>
              </w:sdtContent>
            </w:sdt>
          </w:p>
        </w:tc>
      </w:tr>
      <w:tr w:rsidR="008B79E3" w:rsidRPr="00CC34B6" w14:paraId="5036AF74" w14:textId="77777777" w:rsidTr="00E80D2F">
        <w:trPr>
          <w:trHeight w:val="414"/>
        </w:trPr>
        <w:tc>
          <w:tcPr>
            <w:tcW w:w="2692" w:type="dxa"/>
            <w:gridSpan w:val="3"/>
            <w:tcBorders>
              <w:bottom w:val="single" w:sz="4" w:space="0" w:color="808080" w:themeColor="background1" w:themeShade="80"/>
            </w:tcBorders>
          </w:tcPr>
          <w:p w14:paraId="4AB60003" w14:textId="77777777" w:rsidR="008B79E3" w:rsidRPr="00CC34B6" w:rsidRDefault="008B79E3" w:rsidP="00D66EC6"/>
        </w:tc>
        <w:tc>
          <w:tcPr>
            <w:tcW w:w="300" w:type="dxa"/>
            <w:gridSpan w:val="2"/>
          </w:tcPr>
          <w:p w14:paraId="432B62BC" w14:textId="77777777" w:rsidR="008B79E3" w:rsidRPr="00CC34B6" w:rsidRDefault="008B79E3" w:rsidP="00D66EC6"/>
        </w:tc>
        <w:tc>
          <w:tcPr>
            <w:tcW w:w="3104" w:type="dxa"/>
            <w:gridSpan w:val="3"/>
            <w:tcBorders>
              <w:bottom w:val="single" w:sz="4" w:space="0" w:color="808080" w:themeColor="background1" w:themeShade="80"/>
            </w:tcBorders>
          </w:tcPr>
          <w:p w14:paraId="7277927F" w14:textId="77777777" w:rsidR="008B79E3" w:rsidRPr="00CC34B6" w:rsidRDefault="008B79E3" w:rsidP="00D66EC6"/>
        </w:tc>
        <w:tc>
          <w:tcPr>
            <w:tcW w:w="300" w:type="dxa"/>
            <w:gridSpan w:val="2"/>
          </w:tcPr>
          <w:p w14:paraId="703C07EC" w14:textId="77777777" w:rsidR="008B79E3" w:rsidRPr="00CC34B6" w:rsidRDefault="008B79E3" w:rsidP="00D66EC6"/>
        </w:tc>
        <w:tc>
          <w:tcPr>
            <w:tcW w:w="3668" w:type="dxa"/>
            <w:tcBorders>
              <w:bottom w:val="single" w:sz="4" w:space="0" w:color="808080" w:themeColor="background1" w:themeShade="80"/>
            </w:tcBorders>
          </w:tcPr>
          <w:p w14:paraId="4A08D741" w14:textId="77777777" w:rsidR="008B79E3" w:rsidRPr="00CC34B6" w:rsidRDefault="008B79E3" w:rsidP="00D66EC6"/>
        </w:tc>
      </w:tr>
      <w:tr w:rsidR="008B79E3" w:rsidRPr="00CC34B6" w14:paraId="7E2704A3" w14:textId="77777777" w:rsidTr="00E80D2F">
        <w:trPr>
          <w:trHeight w:val="346"/>
        </w:trPr>
        <w:tc>
          <w:tcPr>
            <w:tcW w:w="2957" w:type="dxa"/>
            <w:gridSpan w:val="4"/>
          </w:tcPr>
          <w:p w14:paraId="5CF5E2FC" w14:textId="407F6E82" w:rsidR="008B79E3" w:rsidRPr="007F3CA7" w:rsidRDefault="007F3CA7" w:rsidP="00D66EC6">
            <w:pPr>
              <w:pStyle w:val="TextoemNegrito"/>
              <w:rPr>
                <w:sz w:val="23"/>
                <w:szCs w:val="23"/>
              </w:rPr>
            </w:pPr>
            <w:r w:rsidRPr="007F3CA7">
              <w:rPr>
                <w:sz w:val="23"/>
                <w:szCs w:val="23"/>
              </w:rPr>
              <w:t>Horário de Arrumação</w:t>
            </w:r>
          </w:p>
        </w:tc>
        <w:tc>
          <w:tcPr>
            <w:tcW w:w="3381" w:type="dxa"/>
            <w:gridSpan w:val="5"/>
          </w:tcPr>
          <w:p w14:paraId="6011C253" w14:textId="4C7DAEEC" w:rsidR="008B79E3" w:rsidRPr="00E80D2F" w:rsidRDefault="007F3CA7" w:rsidP="0001272B">
            <w:pPr>
              <w:pStyle w:val="TextoemNegrito"/>
              <w:ind w:hanging="93"/>
              <w:rPr>
                <w:sz w:val="18"/>
                <w:szCs w:val="18"/>
              </w:rPr>
            </w:pPr>
            <w:r w:rsidRPr="007F3CA7">
              <w:rPr>
                <w:sz w:val="23"/>
                <w:szCs w:val="23"/>
              </w:rPr>
              <w:t>Horário de Início</w:t>
            </w:r>
            <w:r w:rsidR="00E80D2F">
              <w:rPr>
                <w:sz w:val="23"/>
                <w:szCs w:val="23"/>
              </w:rPr>
              <w:t xml:space="preserve"> </w:t>
            </w:r>
            <w:r w:rsidR="00E80D2F">
              <w:rPr>
                <w:sz w:val="18"/>
                <w:szCs w:val="18"/>
              </w:rPr>
              <w:t>(a partir de 8h)</w:t>
            </w:r>
          </w:p>
        </w:tc>
        <w:tc>
          <w:tcPr>
            <w:tcW w:w="3727" w:type="dxa"/>
            <w:gridSpan w:val="2"/>
            <w:tcBorders>
              <w:top w:val="single" w:sz="4" w:space="0" w:color="808080" w:themeColor="background1" w:themeShade="80"/>
            </w:tcBorders>
          </w:tcPr>
          <w:p w14:paraId="2458CFC2" w14:textId="6904E7FF" w:rsidR="008B79E3" w:rsidRPr="0001272B" w:rsidRDefault="007F3CA7" w:rsidP="0001272B">
            <w:pPr>
              <w:pStyle w:val="TextoemNegrito"/>
              <w:tabs>
                <w:tab w:val="left" w:pos="2910"/>
              </w:tabs>
              <w:rPr>
                <w:sz w:val="18"/>
                <w:szCs w:val="18"/>
              </w:rPr>
            </w:pPr>
            <w:r w:rsidRPr="007F3CA7">
              <w:rPr>
                <w:sz w:val="23"/>
                <w:szCs w:val="23"/>
              </w:rPr>
              <w:t>Horário Encerramento</w:t>
            </w:r>
            <w:r w:rsidR="0001272B">
              <w:rPr>
                <w:sz w:val="23"/>
                <w:szCs w:val="23"/>
              </w:rPr>
              <w:t xml:space="preserve"> </w:t>
            </w:r>
            <w:r w:rsidR="0001272B">
              <w:rPr>
                <w:sz w:val="18"/>
                <w:szCs w:val="18"/>
              </w:rPr>
              <w:t>(máx. 22h)</w:t>
            </w:r>
          </w:p>
        </w:tc>
      </w:tr>
      <w:tr w:rsidR="008B79E3" w:rsidRPr="00CC34B6" w14:paraId="5D2EAF8B" w14:textId="77777777" w:rsidTr="0001272B">
        <w:trPr>
          <w:trHeight w:val="414"/>
        </w:trPr>
        <w:tc>
          <w:tcPr>
            <w:tcW w:w="10065" w:type="dxa"/>
            <w:gridSpan w:val="11"/>
            <w:tcBorders>
              <w:bottom w:val="single" w:sz="4" w:space="0" w:color="808080" w:themeColor="background1" w:themeShade="80"/>
            </w:tcBorders>
          </w:tcPr>
          <w:p w14:paraId="39E9E623" w14:textId="77777777" w:rsidR="008B79E3" w:rsidRPr="00CC34B6" w:rsidRDefault="008B79E3" w:rsidP="00D66EC6"/>
        </w:tc>
      </w:tr>
      <w:tr w:rsidR="008B79E3" w:rsidRPr="00B45F21" w14:paraId="2B5FCB3F" w14:textId="77777777" w:rsidTr="0001272B">
        <w:trPr>
          <w:trHeight w:val="346"/>
        </w:trPr>
        <w:tc>
          <w:tcPr>
            <w:tcW w:w="10065" w:type="dxa"/>
            <w:gridSpan w:val="11"/>
            <w:tcBorders>
              <w:top w:val="single" w:sz="4" w:space="0" w:color="808080" w:themeColor="background1" w:themeShade="80"/>
            </w:tcBorders>
          </w:tcPr>
          <w:p w14:paraId="3B8D8FB6" w14:textId="3B9CF8FC" w:rsidR="008B79E3" w:rsidRPr="00B45F21" w:rsidRDefault="00D1642A" w:rsidP="00D66EC6">
            <w:pPr>
              <w:pStyle w:val="TextoemNegrito"/>
              <w:rPr>
                <w:sz w:val="23"/>
                <w:szCs w:val="23"/>
              </w:rPr>
            </w:pPr>
            <w:r w:rsidRPr="00B45F21">
              <w:rPr>
                <w:sz w:val="23"/>
                <w:szCs w:val="23"/>
              </w:rPr>
              <w:t xml:space="preserve">Requisitante (pessoa física ou jurídica </w:t>
            </w:r>
            <w:r w:rsidR="00717C71">
              <w:rPr>
                <w:sz w:val="23"/>
                <w:szCs w:val="23"/>
              </w:rPr>
              <w:t>realizadora</w:t>
            </w:r>
            <w:r w:rsidRPr="00B45F21">
              <w:rPr>
                <w:sz w:val="23"/>
                <w:szCs w:val="23"/>
              </w:rPr>
              <w:t>)</w:t>
            </w:r>
          </w:p>
          <w:p w14:paraId="631157BD" w14:textId="66ADFB46" w:rsidR="00D1642A" w:rsidRPr="00B45F21" w:rsidRDefault="00D1642A" w:rsidP="00D66EC6">
            <w:pPr>
              <w:pStyle w:val="TextoemNegrito"/>
              <w:rPr>
                <w:sz w:val="23"/>
                <w:szCs w:val="23"/>
              </w:rPr>
            </w:pPr>
          </w:p>
        </w:tc>
      </w:tr>
      <w:tr w:rsidR="00D1642A" w:rsidRPr="00B45F21" w14:paraId="443B7B82" w14:textId="77777777" w:rsidTr="0001272B">
        <w:trPr>
          <w:trHeight w:val="346"/>
        </w:trPr>
        <w:tc>
          <w:tcPr>
            <w:tcW w:w="10065" w:type="dxa"/>
            <w:gridSpan w:val="11"/>
            <w:tcBorders>
              <w:top w:val="single" w:sz="4" w:space="0" w:color="808080" w:themeColor="background1" w:themeShade="80"/>
            </w:tcBorders>
          </w:tcPr>
          <w:p w14:paraId="44351A37" w14:textId="648D5179" w:rsidR="00D1642A" w:rsidRPr="00B45F21" w:rsidRDefault="00D1642A" w:rsidP="00D66EC6">
            <w:pPr>
              <w:pStyle w:val="TextoemNegrito"/>
              <w:rPr>
                <w:sz w:val="23"/>
                <w:szCs w:val="23"/>
              </w:rPr>
            </w:pPr>
            <w:r w:rsidRPr="00B45F21">
              <w:rPr>
                <w:sz w:val="23"/>
                <w:szCs w:val="23"/>
              </w:rPr>
              <w:t xml:space="preserve">Responsável (principal pessoa física </w:t>
            </w:r>
            <w:r w:rsidR="00FD0E7F" w:rsidRPr="00B45F21">
              <w:rPr>
                <w:sz w:val="23"/>
                <w:szCs w:val="23"/>
              </w:rPr>
              <w:t xml:space="preserve">coordenadora ou </w:t>
            </w:r>
            <w:r w:rsidR="00717C71">
              <w:rPr>
                <w:sz w:val="23"/>
                <w:szCs w:val="23"/>
              </w:rPr>
              <w:t>organizadora</w:t>
            </w:r>
            <w:r w:rsidR="00FD0E7F" w:rsidRPr="00B45F21">
              <w:rPr>
                <w:sz w:val="23"/>
                <w:szCs w:val="23"/>
              </w:rPr>
              <w:t>)</w:t>
            </w:r>
          </w:p>
        </w:tc>
      </w:tr>
      <w:tr w:rsidR="005821C0" w:rsidRPr="00CC34B6" w14:paraId="6525EB96" w14:textId="77777777" w:rsidTr="0001272B">
        <w:trPr>
          <w:trHeight w:val="346"/>
        </w:trPr>
        <w:tc>
          <w:tcPr>
            <w:tcW w:w="10065" w:type="dxa"/>
            <w:gridSpan w:val="11"/>
            <w:tcBorders>
              <w:bottom w:val="single" w:sz="4" w:space="0" w:color="808080" w:themeColor="background1" w:themeShade="80"/>
            </w:tcBorders>
          </w:tcPr>
          <w:p w14:paraId="60061A25" w14:textId="77777777" w:rsidR="005821C0" w:rsidRPr="00CC34B6" w:rsidRDefault="005821C0" w:rsidP="00D66EC6"/>
        </w:tc>
      </w:tr>
      <w:tr w:rsidR="008B79E3" w:rsidRPr="00B45F21" w14:paraId="2ECEFA2D" w14:textId="77777777" w:rsidTr="0001272B">
        <w:trPr>
          <w:trHeight w:val="346"/>
        </w:trPr>
        <w:tc>
          <w:tcPr>
            <w:tcW w:w="10065" w:type="dxa"/>
            <w:gridSpan w:val="11"/>
            <w:tcBorders>
              <w:top w:val="single" w:sz="4" w:space="0" w:color="808080" w:themeColor="background1" w:themeShade="80"/>
            </w:tcBorders>
          </w:tcPr>
          <w:p w14:paraId="50B79B55" w14:textId="508EDB14" w:rsidR="008B79E3" w:rsidRPr="00B45F21" w:rsidRDefault="00FD0E7F" w:rsidP="00D66EC6">
            <w:pPr>
              <w:pStyle w:val="TextoemNegrito"/>
              <w:rPr>
                <w:sz w:val="23"/>
                <w:szCs w:val="23"/>
              </w:rPr>
            </w:pPr>
            <w:r w:rsidRPr="00B45F21">
              <w:rPr>
                <w:sz w:val="23"/>
                <w:szCs w:val="23"/>
              </w:rPr>
              <w:t>Endereço do</w:t>
            </w:r>
            <w:r w:rsidR="00C10684" w:rsidRPr="00B45F21">
              <w:rPr>
                <w:sz w:val="23"/>
                <w:szCs w:val="23"/>
              </w:rPr>
              <w:t>(a)</w:t>
            </w:r>
            <w:r w:rsidRPr="00B45F21">
              <w:rPr>
                <w:sz w:val="23"/>
                <w:szCs w:val="23"/>
              </w:rPr>
              <w:t xml:space="preserve"> requisitante</w:t>
            </w:r>
          </w:p>
        </w:tc>
      </w:tr>
      <w:tr w:rsidR="008B79E3" w:rsidRPr="00CC34B6" w14:paraId="7A308DB9" w14:textId="77777777" w:rsidTr="00E80D2F">
        <w:trPr>
          <w:trHeight w:val="346"/>
        </w:trPr>
        <w:tc>
          <w:tcPr>
            <w:tcW w:w="4890" w:type="dxa"/>
            <w:gridSpan w:val="6"/>
            <w:tcBorders>
              <w:bottom w:val="single" w:sz="4" w:space="0" w:color="808080" w:themeColor="background1" w:themeShade="80"/>
            </w:tcBorders>
          </w:tcPr>
          <w:p w14:paraId="55605235" w14:textId="77777777" w:rsidR="008B79E3" w:rsidRPr="00CC34B6" w:rsidRDefault="008B79E3" w:rsidP="00D66EC6"/>
        </w:tc>
        <w:tc>
          <w:tcPr>
            <w:tcW w:w="300" w:type="dxa"/>
          </w:tcPr>
          <w:p w14:paraId="6B3EAE7E" w14:textId="77777777" w:rsidR="008B79E3" w:rsidRPr="00CC34B6" w:rsidRDefault="008B79E3" w:rsidP="00D66EC6"/>
        </w:tc>
        <w:tc>
          <w:tcPr>
            <w:tcW w:w="4875" w:type="dxa"/>
            <w:gridSpan w:val="4"/>
            <w:tcBorders>
              <w:bottom w:val="single" w:sz="4" w:space="0" w:color="808080" w:themeColor="background1" w:themeShade="80"/>
            </w:tcBorders>
          </w:tcPr>
          <w:p w14:paraId="5EB8FF8C" w14:textId="77777777" w:rsidR="008B79E3" w:rsidRPr="00CC34B6" w:rsidRDefault="008B79E3" w:rsidP="00D66EC6"/>
        </w:tc>
      </w:tr>
      <w:tr w:rsidR="008B79E3" w:rsidRPr="00B45F21" w14:paraId="16A66353" w14:textId="77777777" w:rsidTr="00E80D2F">
        <w:trPr>
          <w:trHeight w:val="346"/>
        </w:trPr>
        <w:tc>
          <w:tcPr>
            <w:tcW w:w="4890" w:type="dxa"/>
            <w:gridSpan w:val="6"/>
            <w:tcBorders>
              <w:top w:val="single" w:sz="4" w:space="0" w:color="808080" w:themeColor="background1" w:themeShade="80"/>
            </w:tcBorders>
          </w:tcPr>
          <w:p w14:paraId="33B9F9AE" w14:textId="66D8DE08" w:rsidR="008B79E3" w:rsidRPr="00B45F21" w:rsidRDefault="00FD0E7F" w:rsidP="00D66EC6">
            <w:pPr>
              <w:pStyle w:val="TextoemNegrito"/>
              <w:rPr>
                <w:sz w:val="23"/>
                <w:szCs w:val="23"/>
              </w:rPr>
            </w:pPr>
            <w:r w:rsidRPr="00B45F21">
              <w:rPr>
                <w:sz w:val="23"/>
                <w:szCs w:val="23"/>
              </w:rPr>
              <w:t>Telefone/ Celular do(a) responsável</w:t>
            </w:r>
          </w:p>
        </w:tc>
        <w:tc>
          <w:tcPr>
            <w:tcW w:w="300" w:type="dxa"/>
          </w:tcPr>
          <w:p w14:paraId="00AC4B47" w14:textId="77777777" w:rsidR="008B79E3" w:rsidRPr="00B45F21" w:rsidRDefault="008B79E3" w:rsidP="00D66EC6">
            <w:pPr>
              <w:pStyle w:val="TextoemNegrito"/>
              <w:rPr>
                <w:sz w:val="23"/>
                <w:szCs w:val="23"/>
              </w:rPr>
            </w:pPr>
          </w:p>
        </w:tc>
        <w:tc>
          <w:tcPr>
            <w:tcW w:w="4875" w:type="dxa"/>
            <w:gridSpan w:val="4"/>
            <w:tcBorders>
              <w:top w:val="single" w:sz="4" w:space="0" w:color="808080" w:themeColor="background1" w:themeShade="80"/>
            </w:tcBorders>
          </w:tcPr>
          <w:p w14:paraId="6CD085B5" w14:textId="026B5DF9" w:rsidR="008B79E3" w:rsidRPr="00B45F21" w:rsidRDefault="00FD0E7F" w:rsidP="00D66EC6">
            <w:pPr>
              <w:pStyle w:val="TextoemNegrito"/>
              <w:rPr>
                <w:sz w:val="23"/>
                <w:szCs w:val="23"/>
              </w:rPr>
            </w:pPr>
            <w:r w:rsidRPr="00B45F21">
              <w:rPr>
                <w:sz w:val="23"/>
                <w:szCs w:val="23"/>
              </w:rPr>
              <w:t>E-mail</w:t>
            </w:r>
          </w:p>
        </w:tc>
      </w:tr>
    </w:tbl>
    <w:p w14:paraId="2087983A" w14:textId="77777777" w:rsidR="008B79E3" w:rsidRPr="0083443D" w:rsidRDefault="008B79E3" w:rsidP="00CD5937">
      <w:pPr>
        <w:spacing w:beforeLines="20" w:before="48"/>
        <w:ind w:hanging="100"/>
        <w:rPr>
          <w:sz w:val="6"/>
          <w:szCs w:val="6"/>
        </w:rPr>
      </w:pPr>
    </w:p>
    <w:p w14:paraId="24EFF7ED" w14:textId="70988BC4" w:rsidR="0083443D" w:rsidRDefault="00CD1B43" w:rsidP="00756DC3">
      <w:pPr>
        <w:spacing w:beforeLines="20" w:before="48"/>
        <w:ind w:hanging="100"/>
        <w:jc w:val="center"/>
      </w:pPr>
      <w:r w:rsidRPr="00CD1B43">
        <w:t xml:space="preserve">QUAIS </w:t>
      </w:r>
      <w:r w:rsidR="003168C8">
        <w:t>ESPAÇOS</w:t>
      </w:r>
      <w:r w:rsidRPr="00CD1B43">
        <w:t xml:space="preserve"> PRETENDER USAR? </w:t>
      </w:r>
      <w:r w:rsidR="003168C8">
        <w:t xml:space="preserve">  </w:t>
      </w:r>
      <w:r w:rsidRPr="00CD1B43">
        <w:t xml:space="preserve">(    ) PLENÁRIO     (  </w:t>
      </w:r>
      <w:r w:rsidR="00F21F62">
        <w:t xml:space="preserve"> </w:t>
      </w:r>
      <w:r w:rsidRPr="00CD1B43">
        <w:t xml:space="preserve">  ) PLENARINHO    ( </w:t>
      </w:r>
      <w:r w:rsidR="00F21F62">
        <w:t xml:space="preserve"> </w:t>
      </w:r>
      <w:r w:rsidRPr="00CD1B43">
        <w:t xml:space="preserve">   ) RECEPÇÃO</w:t>
      </w:r>
    </w:p>
    <w:p w14:paraId="43F15F81" w14:textId="1DBED936" w:rsidR="00B45F21" w:rsidRDefault="00B45F21" w:rsidP="00CD1B43">
      <w:pPr>
        <w:pStyle w:val="TableParagraph"/>
        <w:spacing w:before="20"/>
        <w:jc w:val="center"/>
        <w:rPr>
          <w:rFonts w:asciiTheme="majorHAnsi" w:hAnsiTheme="majorHAnsi"/>
          <w:b/>
          <w:w w:val="105"/>
          <w:sz w:val="8"/>
          <w:szCs w:val="8"/>
        </w:rPr>
      </w:pPr>
    </w:p>
    <w:p w14:paraId="3D9FAC4F" w14:textId="77777777" w:rsidR="009A7A2F" w:rsidRPr="00AC6453" w:rsidRDefault="009A7A2F" w:rsidP="00CD1B43">
      <w:pPr>
        <w:pStyle w:val="TableParagraph"/>
        <w:spacing w:before="20"/>
        <w:jc w:val="center"/>
        <w:rPr>
          <w:rFonts w:asciiTheme="majorHAnsi" w:hAnsiTheme="majorHAnsi"/>
          <w:b/>
          <w:w w:val="105"/>
          <w:sz w:val="12"/>
          <w:szCs w:val="12"/>
        </w:rPr>
      </w:pPr>
    </w:p>
    <w:p w14:paraId="3B9D427D" w14:textId="730C8FB1" w:rsidR="00CD1B43" w:rsidRPr="00CD1B43" w:rsidRDefault="00CD1B43" w:rsidP="00CD1B43">
      <w:pPr>
        <w:pStyle w:val="TableParagraph"/>
        <w:spacing w:before="20"/>
        <w:jc w:val="center"/>
        <w:rPr>
          <w:rFonts w:asciiTheme="majorHAnsi" w:hAnsiTheme="majorHAnsi"/>
          <w:b/>
          <w:w w:val="105"/>
          <w:sz w:val="24"/>
        </w:rPr>
      </w:pPr>
      <w:r w:rsidRPr="00CD1B43">
        <w:rPr>
          <w:rFonts w:asciiTheme="majorHAnsi" w:hAnsiTheme="majorHAnsi"/>
          <w:b/>
          <w:w w:val="105"/>
          <w:sz w:val="24"/>
        </w:rPr>
        <w:t>INFORMAÇÕES GERAIS SOBRE O EVENTO</w:t>
      </w:r>
    </w:p>
    <w:p w14:paraId="1B0C79BF" w14:textId="77777777" w:rsidR="00CD1B43" w:rsidRPr="00D03E5C" w:rsidRDefault="00CD1B43" w:rsidP="00CD1B43">
      <w:pPr>
        <w:pStyle w:val="TableParagraph"/>
        <w:spacing w:before="20"/>
        <w:rPr>
          <w:rFonts w:asciiTheme="majorHAnsi" w:hAnsiTheme="majorHAnsi"/>
          <w:b/>
          <w:w w:val="105"/>
          <w:sz w:val="16"/>
          <w:szCs w:val="16"/>
        </w:rPr>
      </w:pPr>
      <w:r w:rsidRPr="009A7A2F">
        <w:rPr>
          <w:rFonts w:asciiTheme="majorHAnsi" w:hAnsiTheme="majorHAnsi"/>
          <w:b/>
          <w:w w:val="105"/>
          <w:sz w:val="12"/>
          <w:szCs w:val="12"/>
        </w:rPr>
        <w:t xml:space="preserve">   </w:t>
      </w:r>
    </w:p>
    <w:p w14:paraId="48A7610A" w14:textId="457196F7" w:rsidR="00CD1B43" w:rsidRPr="00CD1B43" w:rsidRDefault="00CD1B43" w:rsidP="005821C0">
      <w:pPr>
        <w:pStyle w:val="TableParagraph"/>
        <w:spacing w:before="20" w:line="360" w:lineRule="auto"/>
        <w:rPr>
          <w:rFonts w:asciiTheme="majorHAnsi" w:hAnsiTheme="majorHAnsi"/>
        </w:rPr>
      </w:pPr>
      <w:r w:rsidRPr="00CD1B43">
        <w:rPr>
          <w:rFonts w:asciiTheme="majorHAnsi" w:hAnsiTheme="majorHAnsi"/>
        </w:rPr>
        <w:t xml:space="preserve">FINALIDADE: </w:t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  <w:t xml:space="preserve">     </w:t>
      </w:r>
    </w:p>
    <w:p w14:paraId="65D110F9" w14:textId="56D71540" w:rsidR="00CE239E" w:rsidRDefault="00CD1B43" w:rsidP="000C0607">
      <w:pPr>
        <w:pStyle w:val="TableParagraph"/>
        <w:spacing w:before="20" w:line="360" w:lineRule="auto"/>
        <w:rPr>
          <w:rFonts w:asciiTheme="majorHAnsi" w:hAnsiTheme="majorHAnsi"/>
        </w:rPr>
      </w:pPr>
      <w:r w:rsidRPr="00CD1B43">
        <w:rPr>
          <w:rFonts w:asciiTheme="majorHAnsi" w:hAnsiTheme="majorHAnsi"/>
        </w:rPr>
        <w:t xml:space="preserve">RESUMO: </w:t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  <w:t xml:space="preserve"> </w:t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</w:rPr>
        <w:t xml:space="preserve">     </w:t>
      </w:r>
    </w:p>
    <w:p w14:paraId="145713E4" w14:textId="1E797919" w:rsidR="00CE239E" w:rsidRDefault="00CE239E" w:rsidP="000C0607">
      <w:pPr>
        <w:pStyle w:val="TableParagraph"/>
        <w:spacing w:before="2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PÚBLICO-ALVO: </w:t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  <w:r w:rsidRPr="00CE239E">
        <w:rPr>
          <w:rFonts w:asciiTheme="majorHAnsi" w:hAnsiTheme="majorHAnsi"/>
          <w:u w:val="single"/>
        </w:rPr>
        <w:tab/>
      </w:r>
    </w:p>
    <w:p w14:paraId="367149E4" w14:textId="31B94E88" w:rsidR="00BF7C47" w:rsidRPr="00CD1B43" w:rsidRDefault="000C0607" w:rsidP="000C0607">
      <w:pPr>
        <w:pStyle w:val="TableParagraph"/>
        <w:spacing w:before="2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NÚMERO DE PESSOAS (ESTIMATIVA)</w:t>
      </w:r>
      <w:r w:rsidRPr="00CD1B43">
        <w:rPr>
          <w:rFonts w:asciiTheme="majorHAnsi" w:hAnsiTheme="majorHAnsi"/>
        </w:rPr>
        <w:t xml:space="preserve">: </w:t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 w:rsidRPr="00BF7C47">
        <w:rPr>
          <w:rFonts w:asciiTheme="majorHAnsi" w:hAnsiTheme="majorHAnsi"/>
          <w:u w:val="single"/>
        </w:rPr>
        <w:tab/>
      </w:r>
      <w:r w:rsidR="00BF7C47">
        <w:rPr>
          <w:rFonts w:asciiTheme="majorHAnsi" w:hAnsiTheme="majorHAnsi"/>
        </w:rPr>
        <w:t xml:space="preserve">    </w:t>
      </w:r>
    </w:p>
    <w:p w14:paraId="1DBF270F" w14:textId="77777777" w:rsidR="00756DC3" w:rsidRPr="00EC519D" w:rsidRDefault="00756DC3" w:rsidP="00CE239E">
      <w:pPr>
        <w:spacing w:beforeLines="20" w:before="48"/>
        <w:rPr>
          <w:sz w:val="6"/>
          <w:szCs w:val="6"/>
        </w:rPr>
      </w:pPr>
    </w:p>
    <w:p w14:paraId="540F60E3" w14:textId="5C21F4F4" w:rsidR="00756DC3" w:rsidRPr="001C5EF8" w:rsidRDefault="00756DC3" w:rsidP="008C0951">
      <w:pPr>
        <w:spacing w:beforeLines="20" w:before="48"/>
        <w:rPr>
          <w:sz w:val="24"/>
          <w:szCs w:val="20"/>
        </w:rPr>
      </w:pPr>
      <w:r w:rsidRPr="001C5EF8">
        <w:rPr>
          <w:sz w:val="24"/>
          <w:szCs w:val="20"/>
        </w:rPr>
        <w:t>TERMO DE RESPONSABILIDA</w:t>
      </w:r>
      <w:r>
        <w:rPr>
          <w:sz w:val="24"/>
          <w:szCs w:val="20"/>
        </w:rPr>
        <w:t>DE</w:t>
      </w:r>
    </w:p>
    <w:p w14:paraId="6D04BA2E" w14:textId="0519E2A5" w:rsidR="00756DC3" w:rsidRDefault="00756DC3" w:rsidP="00455EF6">
      <w:pPr>
        <w:spacing w:beforeLines="20" w:before="48"/>
        <w:ind w:right="11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E14486">
        <w:rPr>
          <w:rFonts w:ascii="Arial" w:hAnsi="Arial" w:cs="Arial"/>
        </w:rPr>
        <w:t>eclar</w:t>
      </w:r>
      <w:r>
        <w:rPr>
          <w:rFonts w:ascii="Arial" w:hAnsi="Arial" w:cs="Arial"/>
        </w:rPr>
        <w:t>o</w:t>
      </w:r>
      <w:r w:rsidRPr="00E14486">
        <w:rPr>
          <w:rFonts w:ascii="Arial" w:hAnsi="Arial" w:cs="Arial"/>
        </w:rPr>
        <w:t xml:space="preserve"> ser pessoa física eleitora no município, OU entidade da sociedade civil com sede no município OU representar órgão da Administração Pública, sendo RESPONSÁVEL por todos </w:t>
      </w:r>
      <w:r w:rsidR="00753671">
        <w:rPr>
          <w:rFonts w:ascii="Arial" w:hAnsi="Arial" w:cs="Arial"/>
        </w:rPr>
        <w:t xml:space="preserve">os </w:t>
      </w:r>
      <w:r w:rsidRPr="00E14486">
        <w:rPr>
          <w:rFonts w:ascii="Arial" w:hAnsi="Arial" w:cs="Arial"/>
        </w:rPr>
        <w:t>atos do evento;</w:t>
      </w:r>
    </w:p>
    <w:p w14:paraId="69676F1E" w14:textId="72AE0B56" w:rsidR="00756DC3" w:rsidRPr="00480B57" w:rsidRDefault="00756DC3" w:rsidP="00455EF6">
      <w:pPr>
        <w:spacing w:beforeLines="20" w:before="48"/>
        <w:ind w:right="118"/>
        <w:jc w:val="both"/>
        <w:rPr>
          <w:rFonts w:ascii="Arial" w:hAnsi="Arial" w:cs="Arial"/>
        </w:rPr>
      </w:pPr>
      <w:r w:rsidRPr="00480B57">
        <w:rPr>
          <w:rFonts w:ascii="Arial" w:hAnsi="Arial" w:cs="Arial"/>
        </w:rPr>
        <w:t xml:space="preserve">Declaro </w:t>
      </w:r>
      <w:r w:rsidR="00A236E1">
        <w:rPr>
          <w:rFonts w:ascii="Arial" w:hAnsi="Arial" w:cs="Arial"/>
        </w:rPr>
        <w:t xml:space="preserve">ciência </w:t>
      </w:r>
      <w:r w:rsidRPr="00480B57">
        <w:rPr>
          <w:rFonts w:ascii="Arial" w:hAnsi="Arial" w:cs="Arial"/>
        </w:rPr>
        <w:t>de que a má utilização das dependências cedidas, em descumprimento às regras estabelecidas pela Resolução nº 309/2022, sujeita a mim e à entidade solicitante à responsabilidade civil e penal, além de outras penalidades previstas na referida Resolução.</w:t>
      </w:r>
    </w:p>
    <w:p w14:paraId="401ECE34" w14:textId="77777777" w:rsidR="00756DC3" w:rsidRPr="00AC6453" w:rsidRDefault="00756DC3" w:rsidP="00756DC3">
      <w:pPr>
        <w:spacing w:beforeLines="20" w:before="48"/>
        <w:ind w:hanging="100"/>
        <w:jc w:val="both"/>
        <w:rPr>
          <w:rFonts w:ascii="Arial" w:hAnsi="Arial" w:cs="Arial"/>
          <w:sz w:val="56"/>
          <w:szCs w:val="48"/>
        </w:rPr>
      </w:pPr>
    </w:p>
    <w:tbl>
      <w:tblPr>
        <w:tblStyle w:val="Tabelacomgrade"/>
        <w:tblW w:w="9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620" w:firstRow="1" w:lastRow="0" w:firstColumn="0" w:lastColumn="0" w:noHBand="1" w:noVBand="1"/>
        <w:tblDescription w:val="Tabela de informações de contato"/>
      </w:tblPr>
      <w:tblGrid>
        <w:gridCol w:w="4893"/>
        <w:gridCol w:w="300"/>
        <w:gridCol w:w="4704"/>
      </w:tblGrid>
      <w:tr w:rsidR="00756DC3" w:rsidRPr="00CC34B6" w14:paraId="479D6C9B" w14:textId="77777777" w:rsidTr="00D66EC6">
        <w:trPr>
          <w:trHeight w:val="346"/>
        </w:trPr>
        <w:tc>
          <w:tcPr>
            <w:tcW w:w="4893" w:type="dxa"/>
            <w:tcBorders>
              <w:top w:val="single" w:sz="4" w:space="0" w:color="808080" w:themeColor="background1" w:themeShade="80"/>
            </w:tcBorders>
          </w:tcPr>
          <w:p w14:paraId="78D987D7" w14:textId="7FDBF98C" w:rsidR="00756DC3" w:rsidRPr="00CC34B6" w:rsidRDefault="00756DC3" w:rsidP="00D66EC6">
            <w:pPr>
              <w:pStyle w:val="TextoemNegrito"/>
            </w:pPr>
            <w:r>
              <w:t xml:space="preserve">Assinatura </w:t>
            </w:r>
            <w:r w:rsidR="00A109A6">
              <w:t>do(a) responsável</w:t>
            </w:r>
          </w:p>
        </w:tc>
        <w:tc>
          <w:tcPr>
            <w:tcW w:w="300" w:type="dxa"/>
          </w:tcPr>
          <w:p w14:paraId="4C3D32F9" w14:textId="77777777" w:rsidR="00756DC3" w:rsidRPr="00CC34B6" w:rsidRDefault="00756DC3" w:rsidP="00D66EC6">
            <w:pPr>
              <w:pStyle w:val="TextoemNegrito"/>
            </w:pPr>
          </w:p>
        </w:tc>
        <w:tc>
          <w:tcPr>
            <w:tcW w:w="4704" w:type="dxa"/>
            <w:tcBorders>
              <w:top w:val="single" w:sz="4" w:space="0" w:color="808080" w:themeColor="background1" w:themeShade="80"/>
            </w:tcBorders>
          </w:tcPr>
          <w:p w14:paraId="62D95BA3" w14:textId="2EEF017D" w:rsidR="00756DC3" w:rsidRPr="00CC34B6" w:rsidRDefault="00756DC3" w:rsidP="00D66EC6">
            <w:pPr>
              <w:pStyle w:val="TextoemNegrito"/>
            </w:pPr>
            <w:r>
              <w:t>CPF</w:t>
            </w:r>
            <w:r w:rsidR="00A109A6">
              <w:t xml:space="preserve"> </w:t>
            </w:r>
            <w:r w:rsidR="00A109A6">
              <w:t>do(a) responsável</w:t>
            </w:r>
          </w:p>
        </w:tc>
      </w:tr>
    </w:tbl>
    <w:p w14:paraId="1D82ED8B" w14:textId="77777777" w:rsidR="005821C0" w:rsidRDefault="005821C0" w:rsidP="00CD1B43">
      <w:pPr>
        <w:spacing w:beforeLines="20" w:before="48"/>
        <w:ind w:hanging="100"/>
        <w:sectPr w:rsidR="005821C0" w:rsidSect="00D530FF">
          <w:headerReference w:type="default" r:id="rId12"/>
          <w:pgSz w:w="11906" w:h="16838" w:code="9"/>
          <w:pgMar w:top="720" w:right="720" w:bottom="720" w:left="720" w:header="397" w:footer="720" w:gutter="0"/>
          <w:cols w:space="720"/>
          <w:titlePg/>
          <w:docGrid w:linePitch="360"/>
        </w:sectPr>
      </w:pPr>
    </w:p>
    <w:p w14:paraId="3355BDED" w14:textId="15ADD402" w:rsidR="00141D14" w:rsidRPr="00780160" w:rsidRDefault="008B01F6" w:rsidP="00141D14">
      <w:pPr>
        <w:pStyle w:val="Ttulo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CONHEÇA </w:t>
      </w:r>
      <w:r w:rsidR="00141D14" w:rsidRPr="00780160">
        <w:rPr>
          <w:color w:val="auto"/>
          <w:sz w:val="24"/>
          <w:szCs w:val="24"/>
        </w:rPr>
        <w:t>OS ESPAÇOS</w:t>
      </w:r>
    </w:p>
    <w:p w14:paraId="7B640B47" w14:textId="1D5B8DC8" w:rsidR="00141D14" w:rsidRDefault="00402593" w:rsidP="00141D14">
      <w:r w:rsidRPr="00402593">
        <w:rPr>
          <w:noProof/>
        </w:rPr>
        <w:drawing>
          <wp:anchor distT="0" distB="0" distL="114300" distR="114300" simplePos="0" relativeHeight="251669504" behindDoc="0" locked="0" layoutInCell="1" allowOverlap="1" wp14:anchorId="398197BF" wp14:editId="5A51F094">
            <wp:simplePos x="0" y="0"/>
            <wp:positionH relativeFrom="column">
              <wp:posOffset>209550</wp:posOffset>
            </wp:positionH>
            <wp:positionV relativeFrom="paragraph">
              <wp:posOffset>22860</wp:posOffset>
            </wp:positionV>
            <wp:extent cx="6417412" cy="5867400"/>
            <wp:effectExtent l="0" t="0" r="254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7412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1AF5C" w14:textId="2BC7718A" w:rsidR="00141D14" w:rsidRDefault="00141D14" w:rsidP="00141D14"/>
    <w:p w14:paraId="69812CF8" w14:textId="77777777" w:rsidR="00141D14" w:rsidRDefault="00141D14" w:rsidP="00141D14"/>
    <w:p w14:paraId="1BA70A0D" w14:textId="77777777" w:rsidR="00141D14" w:rsidRDefault="00141D14" w:rsidP="00141D14"/>
    <w:p w14:paraId="72395409" w14:textId="77777777" w:rsidR="00141D14" w:rsidRDefault="00141D14" w:rsidP="00141D14"/>
    <w:p w14:paraId="1C59C9C5" w14:textId="77777777" w:rsidR="00141D14" w:rsidRDefault="00141D14" w:rsidP="00141D14"/>
    <w:p w14:paraId="3B9E3EA4" w14:textId="77777777" w:rsidR="00141D14" w:rsidRDefault="00141D14" w:rsidP="00141D14"/>
    <w:p w14:paraId="40D5FCA2" w14:textId="77777777" w:rsidR="00141D14" w:rsidRDefault="00141D14" w:rsidP="00141D14"/>
    <w:p w14:paraId="6C49B1A2" w14:textId="77777777" w:rsidR="00141D14" w:rsidRDefault="00141D14" w:rsidP="00141D14"/>
    <w:p w14:paraId="62308B6F" w14:textId="77777777" w:rsidR="00141D14" w:rsidRDefault="00141D14" w:rsidP="00141D14"/>
    <w:p w14:paraId="7B621DA0" w14:textId="77777777" w:rsidR="00141D14" w:rsidRDefault="00141D14" w:rsidP="00141D14"/>
    <w:p w14:paraId="7E179070" w14:textId="77777777" w:rsidR="00141D14" w:rsidRDefault="00141D14" w:rsidP="00141D14"/>
    <w:p w14:paraId="690D08B4" w14:textId="77777777" w:rsidR="00141D14" w:rsidRDefault="00141D14" w:rsidP="00141D14"/>
    <w:p w14:paraId="3413D083" w14:textId="77777777" w:rsidR="00141D14" w:rsidRDefault="00141D14" w:rsidP="00141D14"/>
    <w:p w14:paraId="7732F360" w14:textId="77777777" w:rsidR="00141D14" w:rsidRDefault="00141D14" w:rsidP="00141D14"/>
    <w:p w14:paraId="78AF9625" w14:textId="77777777" w:rsidR="00141D14" w:rsidRDefault="00141D14" w:rsidP="00141D14"/>
    <w:p w14:paraId="031FF56B" w14:textId="77777777" w:rsidR="00141D14" w:rsidRDefault="00141D14" w:rsidP="00141D14"/>
    <w:p w14:paraId="7C16B39A" w14:textId="77777777" w:rsidR="00141D14" w:rsidRDefault="00141D14" w:rsidP="00141D14"/>
    <w:p w14:paraId="0DF521D2" w14:textId="77777777" w:rsidR="00141D14" w:rsidRDefault="00141D14" w:rsidP="00141D14"/>
    <w:p w14:paraId="101F3E0C" w14:textId="77777777" w:rsidR="00141D14" w:rsidRDefault="00141D14" w:rsidP="00141D14"/>
    <w:p w14:paraId="199C1426" w14:textId="77777777" w:rsidR="00141D14" w:rsidRDefault="00141D14" w:rsidP="00141D14"/>
    <w:p w14:paraId="13BDBBB7" w14:textId="77777777" w:rsidR="00141D14" w:rsidRDefault="00141D14" w:rsidP="00141D14"/>
    <w:p w14:paraId="70D72103" w14:textId="77777777" w:rsidR="00141D14" w:rsidRDefault="00141D14" w:rsidP="00141D14"/>
    <w:p w14:paraId="081A5F83" w14:textId="77777777" w:rsidR="00141D14" w:rsidRDefault="00141D14" w:rsidP="00141D14"/>
    <w:p w14:paraId="76CEDBF5" w14:textId="77777777" w:rsidR="00141D14" w:rsidRDefault="00141D14" w:rsidP="00141D14"/>
    <w:p w14:paraId="43BD41B0" w14:textId="77777777" w:rsidR="00141D14" w:rsidRDefault="00141D14" w:rsidP="00141D14">
      <w:r>
        <w:rPr>
          <w:noProof/>
        </w:rPr>
        <w:drawing>
          <wp:anchor distT="0" distB="0" distL="114300" distR="114300" simplePos="0" relativeHeight="251668480" behindDoc="0" locked="0" layoutInCell="1" allowOverlap="1" wp14:anchorId="0AC66FD2" wp14:editId="030CAE4B">
            <wp:simplePos x="0" y="0"/>
            <wp:positionH relativeFrom="column">
              <wp:posOffset>3481070</wp:posOffset>
            </wp:positionH>
            <wp:positionV relativeFrom="paragraph">
              <wp:posOffset>21145</wp:posOffset>
            </wp:positionV>
            <wp:extent cx="1662430" cy="1173480"/>
            <wp:effectExtent l="0" t="0" r="0" b="762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14"/>
                    <a:srcRect l="5362" t="6574" r="61225" b="60065"/>
                    <a:stretch/>
                  </pic:blipFill>
                  <pic:spPr bwMode="auto">
                    <a:xfrm>
                      <a:off x="0" y="0"/>
                      <a:ext cx="166243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DC64B" w14:textId="77777777" w:rsidR="00141D14" w:rsidRDefault="00141D14" w:rsidP="00141D14">
      <w:r>
        <w:t xml:space="preserve">        </w:t>
      </w:r>
      <w:r>
        <w:tab/>
      </w:r>
      <w:r>
        <w:tab/>
        <w:t>Figuras ao lado ilustram</w:t>
      </w:r>
    </w:p>
    <w:p w14:paraId="252B2398" w14:textId="030134C6" w:rsidR="00A2202E" w:rsidRDefault="00141D14" w:rsidP="00141D14">
      <w:r w:rsidRPr="00673240">
        <w:rPr>
          <w:sz w:val="6"/>
          <w:szCs w:val="6"/>
        </w:rPr>
        <w:br/>
      </w:r>
      <w:r>
        <w:t xml:space="preserve">        </w:t>
      </w:r>
      <w:r>
        <w:tab/>
      </w:r>
      <w:r>
        <w:tab/>
      </w:r>
      <w:r w:rsidRPr="008E7E1E">
        <w:rPr>
          <w:b/>
          <w:bCs/>
        </w:rPr>
        <w:t>A –</w:t>
      </w:r>
      <w:r>
        <w:t xml:space="preserve"> Expositores (8 disponíveis)</w:t>
      </w:r>
    </w:p>
    <w:p w14:paraId="17B91A2D" w14:textId="77777777" w:rsidR="00141D14" w:rsidRDefault="00141D14" w:rsidP="00141D14">
      <w:r>
        <w:t xml:space="preserve">        </w:t>
      </w:r>
      <w:r>
        <w:tab/>
      </w:r>
      <w:r>
        <w:tab/>
      </w:r>
      <w:r w:rsidRPr="008E7E1E">
        <w:rPr>
          <w:b/>
          <w:bCs/>
        </w:rPr>
        <w:t>B –</w:t>
      </w:r>
      <w:r>
        <w:t xml:space="preserve"> Flip Chart</w:t>
      </w:r>
      <w:r w:rsidRPr="008E7E1E">
        <w:rPr>
          <w:noProof/>
        </w:rPr>
        <w:t xml:space="preserve"> </w:t>
      </w:r>
      <w:r>
        <w:rPr>
          <w:noProof/>
        </w:rPr>
        <w:t>(1 disponível)</w:t>
      </w:r>
    </w:p>
    <w:p w14:paraId="6A604C4B" w14:textId="60523189" w:rsidR="00141D14" w:rsidRDefault="00141D14" w:rsidP="00141D14"/>
    <w:p w14:paraId="4C432D4D" w14:textId="77777777" w:rsidR="00A2202E" w:rsidRPr="00A2202E" w:rsidRDefault="00A2202E" w:rsidP="00141D14">
      <w:pPr>
        <w:rPr>
          <w:sz w:val="10"/>
          <w:szCs w:val="6"/>
        </w:rPr>
      </w:pPr>
    </w:p>
    <w:p w14:paraId="4EB1B26A" w14:textId="0D93ACDA" w:rsidR="00F92406" w:rsidRDefault="00A377F9" w:rsidP="003E3F15">
      <w:pPr>
        <w:pStyle w:val="TableParagraph"/>
        <w:spacing w:before="20"/>
        <w:ind w:right="-24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F92406">
        <w:rPr>
          <w:rFonts w:asciiTheme="majorHAnsi" w:hAnsiTheme="majorHAnsi"/>
        </w:rPr>
        <w:t xml:space="preserve">s itens disponíveis estão listados na próxima página; caso </w:t>
      </w:r>
      <w:r>
        <w:rPr>
          <w:rFonts w:asciiTheme="majorHAnsi" w:hAnsiTheme="majorHAnsi"/>
        </w:rPr>
        <w:t xml:space="preserve">precise de outras demandas, </w:t>
      </w:r>
      <w:r>
        <w:rPr>
          <w:rFonts w:asciiTheme="majorHAnsi" w:hAnsiTheme="majorHAnsi"/>
        </w:rPr>
        <w:br/>
        <w:t>UTILIZE O CAMPO ABAIXO (</w:t>
      </w:r>
      <w:r w:rsidR="00F92406">
        <w:rPr>
          <w:rFonts w:asciiTheme="majorHAnsi" w:hAnsiTheme="majorHAnsi"/>
        </w:rPr>
        <w:t>é necessário aguardar análise)</w:t>
      </w:r>
      <w:r w:rsidR="00F92406" w:rsidRPr="00CD1B43">
        <w:rPr>
          <w:rFonts w:asciiTheme="majorHAnsi" w:hAnsiTheme="majorHAnsi"/>
        </w:rPr>
        <w:t xml:space="preserve"> </w:t>
      </w:r>
    </w:p>
    <w:p w14:paraId="4390961F" w14:textId="77777777" w:rsidR="00A2202E" w:rsidRPr="00941279" w:rsidRDefault="00A2202E" w:rsidP="00175499">
      <w:pPr>
        <w:pStyle w:val="TableParagraph"/>
        <w:spacing w:before="240" w:line="360" w:lineRule="auto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1CDBF623" w14:textId="77777777" w:rsidR="00A2202E" w:rsidRPr="00941279" w:rsidRDefault="00A2202E" w:rsidP="00A2202E">
      <w:pPr>
        <w:pStyle w:val="TableParagraph"/>
        <w:spacing w:before="20" w:line="360" w:lineRule="auto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3D7E4C25" w14:textId="77777777" w:rsidR="00A2202E" w:rsidRPr="00CD1B43" w:rsidRDefault="00A2202E" w:rsidP="00A2202E">
      <w:pPr>
        <w:pStyle w:val="TableParagraph"/>
        <w:spacing w:before="20" w:line="360" w:lineRule="auto"/>
        <w:rPr>
          <w:rFonts w:asciiTheme="majorHAnsi" w:hAnsiTheme="majorHAnsi"/>
        </w:rPr>
      </w:pP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  <w:r w:rsidRPr="00941279">
        <w:rPr>
          <w:rFonts w:asciiTheme="majorHAnsi" w:hAnsiTheme="majorHAnsi"/>
          <w:u w:val="single"/>
        </w:rPr>
        <w:tab/>
      </w:r>
    </w:p>
    <w:p w14:paraId="5BE31DD2" w14:textId="77777777" w:rsidR="00141D14" w:rsidRPr="00731D39" w:rsidRDefault="00141D14" w:rsidP="00141D14">
      <w:pPr>
        <w:pStyle w:val="Ttulo2"/>
      </w:pPr>
      <w:r w:rsidRPr="00BF7C47">
        <w:rPr>
          <w:color w:val="auto"/>
          <w:sz w:val="23"/>
          <w:szCs w:val="23"/>
        </w:rPr>
        <w:t xml:space="preserve">CONTATO para agendamentos e mais informações:  </w:t>
      </w:r>
      <w:r w:rsidRPr="00BF7C47">
        <w:rPr>
          <w:color w:val="auto"/>
          <w:sz w:val="23"/>
          <w:szCs w:val="23"/>
        </w:rPr>
        <w:br/>
        <w:t xml:space="preserve">Dep. Comunicação (19) 3874-7542 | 7881      </w:t>
      </w:r>
      <w:hyperlink r:id="rId15" w:history="1">
        <w:r w:rsidRPr="00BF7C47">
          <w:rPr>
            <w:rStyle w:val="Hyperlink"/>
            <w:sz w:val="23"/>
            <w:szCs w:val="23"/>
          </w:rPr>
          <w:t>cerimonial@camarapaulinia.sp.gov.br</w:t>
        </w:r>
      </w:hyperlink>
    </w:p>
    <w:p w14:paraId="46FD7809" w14:textId="0B5BB81C" w:rsidR="00141D14" w:rsidRPr="00141D14" w:rsidRDefault="00141D14" w:rsidP="00141D14">
      <w:pPr>
        <w:sectPr w:rsidR="00141D14" w:rsidRPr="00141D14" w:rsidSect="001139AE">
          <w:pgSz w:w="11906" w:h="16838" w:code="9"/>
          <w:pgMar w:top="720" w:right="720" w:bottom="720" w:left="720" w:header="624" w:footer="720" w:gutter="0"/>
          <w:cols w:space="720"/>
          <w:titlePg/>
          <w:docGrid w:linePitch="360"/>
        </w:sectPr>
      </w:pPr>
    </w:p>
    <w:tbl>
      <w:tblPr>
        <w:tblW w:w="5000" w:type="pct"/>
        <w:tblLayout w:type="fixed"/>
        <w:tblLook w:val="06A0" w:firstRow="1" w:lastRow="0" w:firstColumn="1" w:lastColumn="0" w:noHBand="1" w:noVBand="1"/>
        <w:tblDescription w:val="Tabela de informações de contato"/>
      </w:tblPr>
      <w:tblGrid>
        <w:gridCol w:w="2182"/>
        <w:gridCol w:w="3051"/>
        <w:gridCol w:w="1956"/>
        <w:gridCol w:w="3277"/>
      </w:tblGrid>
      <w:tr w:rsidR="00045429" w:rsidRPr="00046933" w14:paraId="3EDB0048" w14:textId="77777777" w:rsidTr="00045429">
        <w:tc>
          <w:tcPr>
            <w:tcW w:w="2182" w:type="dxa"/>
          </w:tcPr>
          <w:p w14:paraId="5B9FF9D8" w14:textId="3018EB09" w:rsidR="00045429" w:rsidRPr="00045429" w:rsidRDefault="00E04A8E" w:rsidP="00CD5937">
            <w:pPr>
              <w:spacing w:beforeLines="20" w:before="48"/>
              <w:ind w:hanging="100"/>
            </w:pPr>
            <w:r>
              <w:lastRenderedPageBreak/>
              <w:t>ITENS DISPONÍVEIS</w:t>
            </w:r>
          </w:p>
        </w:tc>
        <w:tc>
          <w:tcPr>
            <w:tcW w:w="3051" w:type="dxa"/>
          </w:tcPr>
          <w:p w14:paraId="2340B10E" w14:textId="570C2D1F" w:rsidR="00045429" w:rsidRDefault="00E04A8E" w:rsidP="005D20D0">
            <w:pPr>
              <w:spacing w:beforeLines="20" w:before="48"/>
            </w:pPr>
            <w:r>
              <w:t>Obrigatório preencher</w:t>
            </w:r>
          </w:p>
        </w:tc>
        <w:tc>
          <w:tcPr>
            <w:tcW w:w="1956" w:type="dxa"/>
          </w:tcPr>
          <w:p w14:paraId="03D53AE9" w14:textId="77777777" w:rsidR="00045429" w:rsidRDefault="00045429" w:rsidP="005D20D0">
            <w:pPr>
              <w:pStyle w:val="Ttulo3"/>
              <w:spacing w:beforeLines="20" w:before="48"/>
            </w:pPr>
          </w:p>
        </w:tc>
        <w:tc>
          <w:tcPr>
            <w:tcW w:w="3277" w:type="dxa"/>
          </w:tcPr>
          <w:p w14:paraId="2641A170" w14:textId="77777777" w:rsidR="00045429" w:rsidRDefault="00045429" w:rsidP="005D20D0">
            <w:pPr>
              <w:spacing w:beforeLines="20" w:before="48"/>
            </w:pPr>
          </w:p>
        </w:tc>
      </w:tr>
    </w:tbl>
    <w:p w14:paraId="74D6AAB3" w14:textId="109C77BD" w:rsidR="00571ABD" w:rsidRPr="00107C51" w:rsidRDefault="001F3527" w:rsidP="005D20D0">
      <w:pPr>
        <w:pStyle w:val="Ttulo2"/>
        <w:spacing w:beforeLines="20" w:before="48"/>
        <w:rPr>
          <w:color w:val="auto"/>
          <w:sz w:val="24"/>
          <w:szCs w:val="24"/>
        </w:rPr>
      </w:pPr>
      <w:r w:rsidRPr="00107C51">
        <w:rPr>
          <w:color w:val="auto"/>
          <w:sz w:val="24"/>
          <w:szCs w:val="24"/>
        </w:rPr>
        <w:t>PLENÁRIO – ATÉ 3</w:t>
      </w:r>
      <w:r w:rsidR="00064AE6">
        <w:rPr>
          <w:color w:val="auto"/>
          <w:sz w:val="24"/>
          <w:szCs w:val="24"/>
        </w:rPr>
        <w:t>4</w:t>
      </w:r>
      <w:r w:rsidRPr="00107C51">
        <w:rPr>
          <w:color w:val="auto"/>
          <w:sz w:val="24"/>
          <w:szCs w:val="24"/>
        </w:rPr>
        <w:t>0 PESSOAS</w:t>
      </w:r>
      <w:r w:rsidR="001139AE">
        <w:rPr>
          <w:color w:val="auto"/>
          <w:sz w:val="24"/>
          <w:szCs w:val="24"/>
        </w:rPr>
        <w:t xml:space="preserve">.   </w:t>
      </w:r>
      <w:r w:rsidR="001139AE" w:rsidRPr="00950F64">
        <w:rPr>
          <w:color w:val="auto"/>
        </w:rPr>
        <w:t>Eventos de grande porte e cerimônias públicas.</w:t>
      </w:r>
      <w:r w:rsidRPr="00107C51">
        <w:rPr>
          <w:color w:val="auto"/>
          <w:sz w:val="24"/>
          <w:szCs w:val="24"/>
        </w:rPr>
        <w:t xml:space="preserve">  </w:t>
      </w:r>
    </w:p>
    <w:tbl>
      <w:tblPr>
        <w:tblStyle w:val="Relatrio"/>
        <w:tblW w:w="4957" w:type="pct"/>
        <w:tblLayout w:type="fixed"/>
        <w:tblLook w:val="0620" w:firstRow="1" w:lastRow="0" w:firstColumn="0" w:lastColumn="0" w:noHBand="1" w:noVBand="1"/>
        <w:tblDescription w:val="Tabela de ação de curto prazo"/>
      </w:tblPr>
      <w:tblGrid>
        <w:gridCol w:w="3402"/>
        <w:gridCol w:w="3073"/>
        <w:gridCol w:w="3901"/>
      </w:tblGrid>
      <w:tr w:rsidR="00D262B7" w:rsidRPr="00D262B7" w14:paraId="3CEE47FA" w14:textId="77777777" w:rsidTr="0049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02" w:type="dxa"/>
          </w:tcPr>
          <w:p w14:paraId="6A5F7DB3" w14:textId="7C151770" w:rsidR="00571ABD" w:rsidRPr="00D262B7" w:rsidRDefault="001F3527" w:rsidP="005D20D0">
            <w:pPr>
              <w:pStyle w:val="Ttulo3"/>
              <w:spacing w:beforeLines="20" w:before="48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Equipamento/ Mobiliário</w:t>
            </w:r>
          </w:p>
        </w:tc>
        <w:tc>
          <w:tcPr>
            <w:tcW w:w="3073" w:type="dxa"/>
          </w:tcPr>
          <w:p w14:paraId="6C6632C9" w14:textId="1B69585D" w:rsidR="00571ABD" w:rsidRPr="00D262B7" w:rsidRDefault="001F3527" w:rsidP="005D20D0">
            <w:pPr>
              <w:pStyle w:val="Ttulo3"/>
              <w:spacing w:beforeLines="20" w:before="48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Assinalar</w:t>
            </w:r>
          </w:p>
        </w:tc>
        <w:tc>
          <w:tcPr>
            <w:tcW w:w="3901" w:type="dxa"/>
          </w:tcPr>
          <w:p w14:paraId="27B74567" w14:textId="6024ABA0" w:rsidR="00571ABD" w:rsidRPr="00D262B7" w:rsidRDefault="00BD3C7F" w:rsidP="005D20D0">
            <w:pPr>
              <w:pStyle w:val="Ttulo3"/>
              <w:spacing w:beforeLines="20" w:before="48"/>
              <w:ind w:left="1000" w:right="-1423" w:hanging="1000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Observação</w:t>
            </w:r>
          </w:p>
        </w:tc>
      </w:tr>
      <w:tr w:rsidR="00571ABD" w:rsidRPr="00046933" w14:paraId="0D2F468D" w14:textId="77777777" w:rsidTr="00497C28">
        <w:tc>
          <w:tcPr>
            <w:tcW w:w="3402" w:type="dxa"/>
          </w:tcPr>
          <w:p w14:paraId="1C4C0735" w14:textId="7E3A21A6" w:rsidR="00571ABD" w:rsidRPr="00046933" w:rsidRDefault="00430E64" w:rsidP="005D20D0">
            <w:pPr>
              <w:spacing w:beforeLines="20" w:before="48" w:after="20"/>
              <w:ind w:right="994"/>
            </w:pPr>
            <w:r>
              <w:t>Telão e</w:t>
            </w:r>
            <w:r w:rsidR="001F3527">
              <w:t xml:space="preserve"> Data Show</w:t>
            </w:r>
          </w:p>
        </w:tc>
        <w:tc>
          <w:tcPr>
            <w:tcW w:w="3073" w:type="dxa"/>
          </w:tcPr>
          <w:p w14:paraId="2BBD3760" w14:textId="2F52E563" w:rsidR="00571ABD" w:rsidRPr="00046933" w:rsidRDefault="001F3527" w:rsidP="005D20D0">
            <w:pPr>
              <w:spacing w:beforeLines="20" w:before="48" w:after="20"/>
            </w:pPr>
            <w:r>
              <w:t>(    ) SIM</w:t>
            </w:r>
          </w:p>
        </w:tc>
        <w:tc>
          <w:tcPr>
            <w:tcW w:w="3901" w:type="dxa"/>
          </w:tcPr>
          <w:p w14:paraId="15021D6B" w14:textId="34766D85" w:rsidR="00571ABD" w:rsidRPr="00046933" w:rsidRDefault="001F3527" w:rsidP="005D20D0">
            <w:pPr>
              <w:pStyle w:val="Textocomalinhamentodireita"/>
              <w:spacing w:beforeLines="20" w:before="48"/>
              <w:jc w:val="left"/>
            </w:pPr>
            <w:r w:rsidRPr="00ED731F">
              <w:rPr>
                <w:bCs/>
                <w:sz w:val="18"/>
                <w:szCs w:val="20"/>
              </w:rPr>
              <w:t>Trazer pendrive, preferência slides em Power Point; sugerimos testar com antecedência</w:t>
            </w:r>
          </w:p>
        </w:tc>
      </w:tr>
      <w:tr w:rsidR="00571ABD" w:rsidRPr="00046933" w14:paraId="02803144" w14:textId="77777777" w:rsidTr="00497C28">
        <w:tc>
          <w:tcPr>
            <w:tcW w:w="3402" w:type="dxa"/>
          </w:tcPr>
          <w:p w14:paraId="69B236EF" w14:textId="5982E6FE" w:rsidR="00571ABD" w:rsidRPr="00046933" w:rsidRDefault="001F3527" w:rsidP="005D20D0">
            <w:pPr>
              <w:spacing w:beforeLines="20" w:before="48"/>
            </w:pPr>
            <w:r>
              <w:t>Microfones</w:t>
            </w:r>
          </w:p>
        </w:tc>
        <w:tc>
          <w:tcPr>
            <w:tcW w:w="3073" w:type="dxa"/>
          </w:tcPr>
          <w:p w14:paraId="74F25300" w14:textId="1A36E0CE" w:rsidR="00571ABD" w:rsidRPr="00046933" w:rsidRDefault="001F3527" w:rsidP="005D20D0">
            <w:pPr>
              <w:spacing w:beforeLines="20" w:before="48"/>
            </w:pPr>
            <w:r>
              <w:t>(    ) SIM</w:t>
            </w:r>
          </w:p>
        </w:tc>
        <w:tc>
          <w:tcPr>
            <w:tcW w:w="3901" w:type="dxa"/>
          </w:tcPr>
          <w:p w14:paraId="0F672196" w14:textId="2BDE1366" w:rsidR="00571ABD" w:rsidRPr="00046933" w:rsidRDefault="001F3527" w:rsidP="005D20D0">
            <w:pPr>
              <w:spacing w:beforeLines="20" w:before="48"/>
            </w:pPr>
            <w:r>
              <w:rPr>
                <w:bCs/>
                <w:sz w:val="18"/>
                <w:szCs w:val="20"/>
              </w:rPr>
              <w:t>Disponíveis 2 microfones (em eventos sem técnico de som, ambos terão fio)</w:t>
            </w:r>
          </w:p>
        </w:tc>
      </w:tr>
      <w:tr w:rsidR="00571ABD" w:rsidRPr="00046933" w14:paraId="0779F27B" w14:textId="77777777" w:rsidTr="00497C28">
        <w:tc>
          <w:tcPr>
            <w:tcW w:w="3402" w:type="dxa"/>
          </w:tcPr>
          <w:p w14:paraId="0AEEB2E8" w14:textId="0E8D5077" w:rsidR="00571ABD" w:rsidRPr="00046933" w:rsidRDefault="001F3527" w:rsidP="005D20D0">
            <w:pPr>
              <w:spacing w:beforeLines="20" w:before="48"/>
            </w:pPr>
            <w:r>
              <w:t>Mesas</w:t>
            </w:r>
          </w:p>
        </w:tc>
        <w:tc>
          <w:tcPr>
            <w:tcW w:w="3073" w:type="dxa"/>
          </w:tcPr>
          <w:p w14:paraId="032FB38B" w14:textId="465B1082" w:rsidR="001F3527" w:rsidRDefault="001F3527" w:rsidP="005D20D0">
            <w:pPr>
              <w:spacing w:beforeLines="20" w:before="48" w:after="20"/>
            </w:pPr>
            <w:r>
              <w:t>(     ) EM CIMA DO PALCO</w:t>
            </w:r>
          </w:p>
          <w:p w14:paraId="0252206A" w14:textId="2E95249E" w:rsidR="00571ABD" w:rsidRPr="00046933" w:rsidRDefault="001F3527" w:rsidP="005D20D0">
            <w:pPr>
              <w:spacing w:beforeLines="20" w:before="48"/>
            </w:pPr>
            <w:r>
              <w:t>(     ) EMBAIXO DO PALCO</w:t>
            </w:r>
          </w:p>
        </w:tc>
        <w:tc>
          <w:tcPr>
            <w:tcW w:w="3901" w:type="dxa"/>
          </w:tcPr>
          <w:p w14:paraId="27BF0C9A" w14:textId="01C794D4" w:rsidR="001F3527" w:rsidRDefault="001F3527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QUANTIDADE:</w:t>
            </w:r>
            <w:r w:rsidRPr="00285EAE">
              <w:rPr>
                <w:bCs/>
                <w:sz w:val="18"/>
                <w:szCs w:val="20"/>
                <w:u w:val="single"/>
              </w:rPr>
              <w:t xml:space="preserve">                 </w:t>
            </w:r>
            <w:r>
              <w:rPr>
                <w:bCs/>
                <w:sz w:val="18"/>
                <w:szCs w:val="20"/>
              </w:rPr>
              <w:t>.</w:t>
            </w:r>
          </w:p>
          <w:p w14:paraId="23B23A79" w14:textId="4C533A05" w:rsidR="00571ABD" w:rsidRPr="001F3527" w:rsidRDefault="001F3527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Disponíveis até 10 mesas, cada </w:t>
            </w:r>
            <w:r>
              <w:rPr>
                <w:bCs/>
                <w:sz w:val="18"/>
                <w:szCs w:val="20"/>
              </w:rPr>
              <w:br/>
              <w:t>uma é feita para caber 1 pesso</w:t>
            </w:r>
            <w:r w:rsidR="00F0424B">
              <w:rPr>
                <w:bCs/>
                <w:sz w:val="18"/>
                <w:szCs w:val="20"/>
              </w:rPr>
              <w:t>a</w:t>
            </w:r>
          </w:p>
        </w:tc>
      </w:tr>
      <w:tr w:rsidR="00571ABD" w:rsidRPr="00046933" w14:paraId="0A235D58" w14:textId="77777777" w:rsidTr="00497C28">
        <w:tc>
          <w:tcPr>
            <w:tcW w:w="3402" w:type="dxa"/>
          </w:tcPr>
          <w:p w14:paraId="6C5816F2" w14:textId="7F30A722" w:rsidR="00571ABD" w:rsidRPr="00046933" w:rsidRDefault="001F3527" w:rsidP="005D20D0">
            <w:pPr>
              <w:spacing w:beforeLines="20" w:before="48"/>
            </w:pPr>
            <w:r>
              <w:t>Cadeiras pretas com rodinha</w:t>
            </w:r>
          </w:p>
        </w:tc>
        <w:tc>
          <w:tcPr>
            <w:tcW w:w="3073" w:type="dxa"/>
          </w:tcPr>
          <w:p w14:paraId="678EEA65" w14:textId="2AAA8FA0" w:rsidR="001F3527" w:rsidRDefault="001F3527" w:rsidP="005D20D0">
            <w:pPr>
              <w:spacing w:beforeLines="20" w:before="48" w:after="20"/>
            </w:pPr>
            <w:r>
              <w:t>(     ) EM CIMA DO PALCO</w:t>
            </w:r>
          </w:p>
          <w:p w14:paraId="0A753FF2" w14:textId="6C54B8E0" w:rsidR="00571ABD" w:rsidRPr="00046933" w:rsidRDefault="001F3527" w:rsidP="005D20D0">
            <w:pPr>
              <w:spacing w:beforeLines="20" w:before="48"/>
            </w:pPr>
            <w:r>
              <w:t>(     ) EMBAIXO DO PALCO</w:t>
            </w:r>
          </w:p>
        </w:tc>
        <w:tc>
          <w:tcPr>
            <w:tcW w:w="3901" w:type="dxa"/>
          </w:tcPr>
          <w:p w14:paraId="4C3D94AA" w14:textId="112E8B91" w:rsidR="001F3527" w:rsidRDefault="001F3527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QUANTIDADE:</w:t>
            </w:r>
            <w:r w:rsidRPr="00285EAE">
              <w:rPr>
                <w:bCs/>
                <w:sz w:val="18"/>
                <w:szCs w:val="20"/>
                <w:u w:val="single"/>
              </w:rPr>
              <w:t xml:space="preserve">                 </w:t>
            </w:r>
            <w:r>
              <w:rPr>
                <w:bCs/>
                <w:sz w:val="18"/>
                <w:szCs w:val="20"/>
              </w:rPr>
              <w:t>.</w:t>
            </w:r>
          </w:p>
          <w:p w14:paraId="4F22EE78" w14:textId="5A66814F" w:rsidR="00571ABD" w:rsidRPr="00046933" w:rsidRDefault="001F3527" w:rsidP="00C75B50">
            <w:pPr>
              <w:pStyle w:val="Textocomalinhamentodireita"/>
              <w:spacing w:beforeLines="20" w:before="48"/>
              <w:jc w:val="left"/>
            </w:pPr>
            <w:r>
              <w:rPr>
                <w:bCs/>
                <w:sz w:val="18"/>
                <w:szCs w:val="20"/>
              </w:rPr>
              <w:t xml:space="preserve">Disponíveis até 12 cadeiras </w:t>
            </w:r>
          </w:p>
        </w:tc>
      </w:tr>
      <w:tr w:rsidR="00571ABD" w:rsidRPr="00046933" w14:paraId="58079E82" w14:textId="77777777" w:rsidTr="00497C28">
        <w:tc>
          <w:tcPr>
            <w:tcW w:w="3402" w:type="dxa"/>
          </w:tcPr>
          <w:p w14:paraId="09C0B417" w14:textId="0ADDA6B7" w:rsidR="00571ABD" w:rsidRPr="00046933" w:rsidRDefault="001F3527" w:rsidP="005D20D0">
            <w:pPr>
              <w:spacing w:beforeLines="20" w:before="48"/>
            </w:pPr>
            <w:r>
              <w:t>Cadeiras pretas de plástico</w:t>
            </w:r>
            <w:r w:rsidR="00152F7E">
              <w:t xml:space="preserve"> (sem rodinha)</w:t>
            </w:r>
          </w:p>
        </w:tc>
        <w:tc>
          <w:tcPr>
            <w:tcW w:w="3073" w:type="dxa"/>
          </w:tcPr>
          <w:p w14:paraId="3288E877" w14:textId="09455BB8" w:rsidR="001F3527" w:rsidRDefault="001F3527" w:rsidP="005D20D0">
            <w:pPr>
              <w:spacing w:beforeLines="20" w:before="48" w:after="20"/>
            </w:pPr>
            <w:r>
              <w:t>(     ) EM CIMA DO PALCO</w:t>
            </w:r>
          </w:p>
          <w:p w14:paraId="40C995E5" w14:textId="44DC5C83" w:rsidR="00571ABD" w:rsidRPr="00046933" w:rsidRDefault="001F3527" w:rsidP="005D20D0">
            <w:pPr>
              <w:spacing w:beforeLines="20" w:before="48"/>
            </w:pPr>
            <w:r>
              <w:t>(     ) EMBAIXO DO PALCO</w:t>
            </w:r>
          </w:p>
        </w:tc>
        <w:tc>
          <w:tcPr>
            <w:tcW w:w="3901" w:type="dxa"/>
          </w:tcPr>
          <w:p w14:paraId="791CFC09" w14:textId="4BFDB75D" w:rsidR="001F3527" w:rsidRDefault="001F3527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QUANTIDADE:</w:t>
            </w:r>
            <w:r w:rsidRPr="00285EAE">
              <w:rPr>
                <w:bCs/>
                <w:sz w:val="18"/>
                <w:szCs w:val="20"/>
                <w:u w:val="single"/>
              </w:rPr>
              <w:t xml:space="preserve">                 </w:t>
            </w:r>
            <w:r>
              <w:rPr>
                <w:bCs/>
                <w:sz w:val="18"/>
                <w:szCs w:val="20"/>
              </w:rPr>
              <w:t>.</w:t>
            </w:r>
          </w:p>
          <w:p w14:paraId="10884D3C" w14:textId="27F02EA7" w:rsidR="00571ABD" w:rsidRPr="001F3527" w:rsidRDefault="001F3527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Disponíveis até 110 cadeiras, </w:t>
            </w:r>
            <w:r>
              <w:rPr>
                <w:bCs/>
                <w:sz w:val="18"/>
                <w:szCs w:val="20"/>
              </w:rPr>
              <w:br/>
              <w:t xml:space="preserve">NÃO permitidas no auditório </w:t>
            </w:r>
          </w:p>
        </w:tc>
      </w:tr>
      <w:tr w:rsidR="00571ABD" w:rsidRPr="00046933" w14:paraId="7F3466E9" w14:textId="77777777" w:rsidTr="00497C28">
        <w:tc>
          <w:tcPr>
            <w:tcW w:w="3402" w:type="dxa"/>
          </w:tcPr>
          <w:p w14:paraId="3758C568" w14:textId="54B293A2" w:rsidR="00571ABD" w:rsidRPr="00046933" w:rsidRDefault="00F0424B" w:rsidP="005D20D0">
            <w:pPr>
              <w:spacing w:beforeLines="20" w:before="48"/>
            </w:pPr>
            <w:r w:rsidRPr="00F0424B">
              <w:t>Tribuna</w:t>
            </w:r>
            <w:r w:rsidR="00FB4C3C">
              <w:t xml:space="preserve"> e Bandeiras</w:t>
            </w:r>
          </w:p>
        </w:tc>
        <w:tc>
          <w:tcPr>
            <w:tcW w:w="3073" w:type="dxa"/>
          </w:tcPr>
          <w:p w14:paraId="239C6217" w14:textId="54D5F00B" w:rsidR="001F3527" w:rsidRDefault="001F3527" w:rsidP="005D20D0">
            <w:pPr>
              <w:spacing w:beforeLines="20" w:before="48" w:after="20"/>
            </w:pPr>
            <w:r>
              <w:t>(     ) EM CIMA DO PALCO</w:t>
            </w:r>
          </w:p>
          <w:p w14:paraId="6399FB00" w14:textId="2E66C9C3" w:rsidR="00571ABD" w:rsidRPr="00046933" w:rsidRDefault="001F3527" w:rsidP="005D20D0">
            <w:pPr>
              <w:spacing w:beforeLines="20" w:before="48"/>
            </w:pPr>
            <w:r>
              <w:t>(     ) EMBAIXO DO PALCO</w:t>
            </w:r>
          </w:p>
        </w:tc>
        <w:tc>
          <w:tcPr>
            <w:tcW w:w="3901" w:type="dxa"/>
          </w:tcPr>
          <w:p w14:paraId="198FA92F" w14:textId="068DC234" w:rsidR="00F0424B" w:rsidRPr="00ED731F" w:rsidRDefault="00F0424B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1 </w:t>
            </w:r>
            <w:r w:rsidR="00FB4C3C">
              <w:rPr>
                <w:bCs/>
                <w:sz w:val="18"/>
                <w:szCs w:val="20"/>
              </w:rPr>
              <w:t xml:space="preserve">tribuna </w:t>
            </w:r>
            <w:r>
              <w:rPr>
                <w:bCs/>
                <w:sz w:val="18"/>
                <w:szCs w:val="20"/>
              </w:rPr>
              <w:t>disponível, em madeira</w:t>
            </w:r>
          </w:p>
          <w:p w14:paraId="253F0F23" w14:textId="5A7366DE" w:rsidR="00571ABD" w:rsidRPr="00046933" w:rsidRDefault="00FB4C3C" w:rsidP="005D20D0">
            <w:pPr>
              <w:pStyle w:val="Textocomalinhamentodireita"/>
              <w:spacing w:beforeLines="20" w:before="48"/>
              <w:jc w:val="left"/>
            </w:pPr>
            <w:r>
              <w:rPr>
                <w:bCs/>
                <w:sz w:val="18"/>
                <w:szCs w:val="20"/>
              </w:rPr>
              <w:t>Mastro com bandeiras: Brasil, SP e Paulínia</w:t>
            </w:r>
          </w:p>
        </w:tc>
      </w:tr>
      <w:tr w:rsidR="00F0424B" w:rsidRPr="00046933" w14:paraId="04054E8F" w14:textId="77777777" w:rsidTr="00497C28">
        <w:tc>
          <w:tcPr>
            <w:tcW w:w="3402" w:type="dxa"/>
          </w:tcPr>
          <w:p w14:paraId="6C6CD444" w14:textId="344C19AF" w:rsidR="00F0424B" w:rsidRPr="00F0424B" w:rsidRDefault="00F0424B" w:rsidP="005D20D0">
            <w:pPr>
              <w:spacing w:beforeLines="20" w:before="48"/>
            </w:pPr>
            <w:r>
              <w:t>Expositores com rodinha</w:t>
            </w:r>
            <w:r w:rsidR="002102E2">
              <w:t xml:space="preserve"> </w:t>
            </w:r>
            <w:r w:rsidR="002102E2">
              <w:br/>
              <w:t>(</w:t>
            </w:r>
            <w:r w:rsidR="002102E2" w:rsidRPr="00F0424B">
              <w:rPr>
                <w:bCs/>
                <w:sz w:val="18"/>
                <w:szCs w:val="20"/>
              </w:rPr>
              <w:t>2,7m x 1,2m</w:t>
            </w:r>
            <w:r w:rsidR="002102E2">
              <w:rPr>
                <w:bCs/>
                <w:sz w:val="18"/>
                <w:szCs w:val="20"/>
              </w:rPr>
              <w:t>)</w:t>
            </w:r>
          </w:p>
        </w:tc>
        <w:tc>
          <w:tcPr>
            <w:tcW w:w="3073" w:type="dxa"/>
          </w:tcPr>
          <w:p w14:paraId="26181DC1" w14:textId="1A1C5084" w:rsidR="00F0424B" w:rsidRDefault="00F0424B" w:rsidP="005D20D0">
            <w:pPr>
              <w:spacing w:beforeLines="20" w:before="48" w:after="20"/>
            </w:pPr>
            <w:r>
              <w:t>(     ) SIM</w:t>
            </w:r>
          </w:p>
        </w:tc>
        <w:tc>
          <w:tcPr>
            <w:tcW w:w="3901" w:type="dxa"/>
          </w:tcPr>
          <w:p w14:paraId="37DDED2A" w14:textId="6B7B96DA" w:rsidR="00F0424B" w:rsidRDefault="002102E2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8 disponíveis. I</w:t>
            </w:r>
            <w:r w:rsidR="00F0424B">
              <w:rPr>
                <w:bCs/>
                <w:sz w:val="18"/>
                <w:szCs w:val="20"/>
              </w:rPr>
              <w:t>ndicar</w:t>
            </w:r>
            <w:r w:rsidR="00AD2D65">
              <w:rPr>
                <w:bCs/>
                <w:sz w:val="18"/>
                <w:szCs w:val="20"/>
              </w:rPr>
              <w:t xml:space="preserve"> qtdade e</w:t>
            </w:r>
            <w:r w:rsidR="00F0424B">
              <w:rPr>
                <w:bCs/>
                <w:sz w:val="18"/>
                <w:szCs w:val="20"/>
              </w:rPr>
              <w:t xml:space="preserve"> localização:</w:t>
            </w:r>
          </w:p>
          <w:p w14:paraId="4CE6E2DB" w14:textId="77777777" w:rsidR="00F0424B" w:rsidRDefault="00F0424B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</w:p>
          <w:p w14:paraId="063A4212" w14:textId="57E0248C" w:rsidR="00F0424B" w:rsidRDefault="00F0424B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</w:p>
        </w:tc>
      </w:tr>
    </w:tbl>
    <w:p w14:paraId="0ADD1243" w14:textId="0B152ED9" w:rsidR="00497C28" w:rsidRPr="00950F64" w:rsidRDefault="00497C28" w:rsidP="005D20D0">
      <w:pPr>
        <w:pStyle w:val="Ttulo2"/>
        <w:spacing w:beforeLines="20" w:before="48"/>
        <w:rPr>
          <w:color w:val="auto"/>
        </w:rPr>
      </w:pPr>
      <w:r w:rsidRPr="00107C51">
        <w:rPr>
          <w:color w:val="auto"/>
          <w:sz w:val="24"/>
          <w:szCs w:val="24"/>
        </w:rPr>
        <w:t>PLENARINHO – ATÉ 70 PESSOAS</w:t>
      </w:r>
      <w:r w:rsidR="001139AE">
        <w:rPr>
          <w:color w:val="auto"/>
          <w:sz w:val="24"/>
          <w:szCs w:val="24"/>
        </w:rPr>
        <w:t xml:space="preserve">.   </w:t>
      </w:r>
      <w:r w:rsidR="001139AE" w:rsidRPr="00950F64">
        <w:rPr>
          <w:color w:val="auto"/>
        </w:rPr>
        <w:t>Reuniões, palestras, coffee break</w:t>
      </w:r>
      <w:r w:rsidR="002D4A6A">
        <w:rPr>
          <w:color w:val="auto"/>
        </w:rPr>
        <w:t>, troca de becas</w:t>
      </w:r>
      <w:r w:rsidR="00BA11D1" w:rsidRPr="00950F64">
        <w:rPr>
          <w:color w:val="auto"/>
        </w:rPr>
        <w:t xml:space="preserve"> etc</w:t>
      </w:r>
      <w:r w:rsidR="001139AE" w:rsidRPr="00950F64">
        <w:rPr>
          <w:color w:val="auto"/>
        </w:rPr>
        <w:t>.</w:t>
      </w:r>
      <w:r w:rsidRPr="00950F64">
        <w:rPr>
          <w:color w:val="auto"/>
        </w:rPr>
        <w:t xml:space="preserve">  </w:t>
      </w:r>
    </w:p>
    <w:tbl>
      <w:tblPr>
        <w:tblStyle w:val="Relatrio"/>
        <w:tblW w:w="5021" w:type="pct"/>
        <w:tblLayout w:type="fixed"/>
        <w:tblLook w:val="0620" w:firstRow="1" w:lastRow="0" w:firstColumn="0" w:lastColumn="0" w:noHBand="1" w:noVBand="1"/>
        <w:tblDescription w:val="Tabela de ação de curto prazo"/>
      </w:tblPr>
      <w:tblGrid>
        <w:gridCol w:w="3389"/>
        <w:gridCol w:w="3122"/>
        <w:gridCol w:w="3999"/>
      </w:tblGrid>
      <w:tr w:rsidR="00D262B7" w:rsidRPr="00D262B7" w14:paraId="1241D4CE" w14:textId="77777777" w:rsidTr="006A4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tcW w:w="3389" w:type="dxa"/>
          </w:tcPr>
          <w:p w14:paraId="5E1245A4" w14:textId="77777777" w:rsidR="00497C28" w:rsidRPr="00D262B7" w:rsidRDefault="00497C28" w:rsidP="005D20D0">
            <w:pPr>
              <w:pStyle w:val="Ttulo3"/>
              <w:spacing w:beforeLines="20" w:before="48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Equipamento/ Mobiliário</w:t>
            </w:r>
          </w:p>
        </w:tc>
        <w:tc>
          <w:tcPr>
            <w:tcW w:w="3122" w:type="dxa"/>
          </w:tcPr>
          <w:p w14:paraId="7E069258" w14:textId="77777777" w:rsidR="00497C28" w:rsidRPr="00D262B7" w:rsidRDefault="00497C28" w:rsidP="005D20D0">
            <w:pPr>
              <w:pStyle w:val="Ttulo3"/>
              <w:spacing w:beforeLines="20" w:before="48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Assinalar</w:t>
            </w:r>
          </w:p>
        </w:tc>
        <w:tc>
          <w:tcPr>
            <w:tcW w:w="3999" w:type="dxa"/>
          </w:tcPr>
          <w:p w14:paraId="5D293E24" w14:textId="0EC1057E" w:rsidR="00497C28" w:rsidRPr="00D262B7" w:rsidRDefault="00BD3C7F" w:rsidP="005D20D0">
            <w:pPr>
              <w:pStyle w:val="Ttulo3"/>
              <w:spacing w:beforeLines="20" w:before="48"/>
              <w:ind w:left="1000" w:right="-1423" w:hanging="1000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Observação</w:t>
            </w:r>
          </w:p>
        </w:tc>
      </w:tr>
      <w:tr w:rsidR="006A4886" w:rsidRPr="00046933" w14:paraId="165310C9" w14:textId="77777777" w:rsidTr="006A4886">
        <w:trPr>
          <w:trHeight w:val="399"/>
        </w:trPr>
        <w:tc>
          <w:tcPr>
            <w:tcW w:w="3389" w:type="dxa"/>
          </w:tcPr>
          <w:p w14:paraId="028DA1A1" w14:textId="0B7B3948" w:rsidR="00497C28" w:rsidRPr="00046933" w:rsidRDefault="00497C28" w:rsidP="005D20D0">
            <w:pPr>
              <w:spacing w:beforeLines="20" w:before="48" w:after="20"/>
              <w:ind w:right="994"/>
            </w:pPr>
            <w:r>
              <w:t>SmarTV</w:t>
            </w:r>
          </w:p>
        </w:tc>
        <w:tc>
          <w:tcPr>
            <w:tcW w:w="3122" w:type="dxa"/>
          </w:tcPr>
          <w:p w14:paraId="0E7E5936" w14:textId="77777777" w:rsidR="00497C28" w:rsidRPr="00046933" w:rsidRDefault="00497C28" w:rsidP="005D20D0">
            <w:pPr>
              <w:spacing w:beforeLines="20" w:before="48" w:after="20"/>
            </w:pPr>
            <w:r>
              <w:t>(     ) SIM</w:t>
            </w:r>
          </w:p>
        </w:tc>
        <w:tc>
          <w:tcPr>
            <w:tcW w:w="3999" w:type="dxa"/>
          </w:tcPr>
          <w:p w14:paraId="2031172E" w14:textId="01294F4E" w:rsidR="00497C28" w:rsidRPr="00497C28" w:rsidRDefault="00497C28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Trazer notebook com entrada HDMI</w:t>
            </w:r>
            <w:r w:rsidRPr="00ED731F">
              <w:rPr>
                <w:bCs/>
                <w:sz w:val="18"/>
                <w:szCs w:val="20"/>
              </w:rPr>
              <w:t>; sugerimos testar com antecedência</w:t>
            </w:r>
          </w:p>
        </w:tc>
      </w:tr>
      <w:tr w:rsidR="006A4886" w:rsidRPr="00046933" w14:paraId="721177A3" w14:textId="77777777" w:rsidTr="006A4886">
        <w:trPr>
          <w:trHeight w:val="542"/>
        </w:trPr>
        <w:tc>
          <w:tcPr>
            <w:tcW w:w="3389" w:type="dxa"/>
          </w:tcPr>
          <w:p w14:paraId="0BB7B707" w14:textId="77777777" w:rsidR="00497C28" w:rsidRPr="00046933" w:rsidRDefault="00497C28" w:rsidP="005D20D0">
            <w:pPr>
              <w:spacing w:beforeLines="20" w:before="48"/>
            </w:pPr>
            <w:r>
              <w:t>Microfones</w:t>
            </w:r>
          </w:p>
        </w:tc>
        <w:tc>
          <w:tcPr>
            <w:tcW w:w="3122" w:type="dxa"/>
          </w:tcPr>
          <w:p w14:paraId="21F55060" w14:textId="77777777" w:rsidR="00497C28" w:rsidRPr="00046933" w:rsidRDefault="00497C28" w:rsidP="005D20D0">
            <w:pPr>
              <w:spacing w:beforeLines="20" w:before="48"/>
            </w:pPr>
            <w:r>
              <w:t>(     ) SIM</w:t>
            </w:r>
          </w:p>
        </w:tc>
        <w:tc>
          <w:tcPr>
            <w:tcW w:w="3999" w:type="dxa"/>
          </w:tcPr>
          <w:p w14:paraId="5B193BA1" w14:textId="38D5F4A8" w:rsidR="00497C28" w:rsidRPr="00046933" w:rsidRDefault="00F97521" w:rsidP="005D20D0">
            <w:pPr>
              <w:pStyle w:val="Textocomalinhamentodireita"/>
              <w:spacing w:beforeLines="20" w:before="48"/>
              <w:jc w:val="left"/>
            </w:pPr>
            <w:r>
              <w:rPr>
                <w:bCs/>
                <w:sz w:val="18"/>
                <w:szCs w:val="20"/>
              </w:rPr>
              <w:t xml:space="preserve">Disponíveis 2 microfones com fio </w:t>
            </w:r>
            <w:r>
              <w:rPr>
                <w:bCs/>
                <w:sz w:val="18"/>
                <w:szCs w:val="20"/>
              </w:rPr>
              <w:br/>
              <w:t>(</w:t>
            </w:r>
            <w:r w:rsidR="007F2109">
              <w:rPr>
                <w:bCs/>
                <w:sz w:val="18"/>
                <w:szCs w:val="20"/>
              </w:rPr>
              <w:t>n</w:t>
            </w:r>
            <w:r>
              <w:rPr>
                <w:bCs/>
                <w:sz w:val="18"/>
                <w:szCs w:val="20"/>
              </w:rPr>
              <w:t xml:space="preserve">em sempre necessários, pois a acústica </w:t>
            </w:r>
            <w:r w:rsidR="00AD2D65">
              <w:rPr>
                <w:bCs/>
                <w:sz w:val="18"/>
                <w:szCs w:val="20"/>
              </w:rPr>
              <w:br/>
            </w:r>
            <w:r>
              <w:rPr>
                <w:bCs/>
                <w:sz w:val="18"/>
                <w:szCs w:val="20"/>
              </w:rPr>
              <w:t>do ambiente é própria para reuniões)</w:t>
            </w:r>
          </w:p>
        </w:tc>
      </w:tr>
      <w:tr w:rsidR="00F97521" w:rsidRPr="00046933" w14:paraId="38CC5C08" w14:textId="77777777" w:rsidTr="006A4886">
        <w:trPr>
          <w:trHeight w:val="542"/>
        </w:trPr>
        <w:tc>
          <w:tcPr>
            <w:tcW w:w="3389" w:type="dxa"/>
          </w:tcPr>
          <w:p w14:paraId="4C77A07E" w14:textId="2613C696" w:rsidR="00F97521" w:rsidRDefault="00F97521" w:rsidP="005D20D0">
            <w:pPr>
              <w:spacing w:beforeLines="20" w:before="48"/>
            </w:pPr>
            <w:r>
              <w:t>Mesa</w:t>
            </w:r>
            <w:r w:rsidR="00AD2D65">
              <w:t>s</w:t>
            </w:r>
          </w:p>
        </w:tc>
        <w:tc>
          <w:tcPr>
            <w:tcW w:w="3122" w:type="dxa"/>
          </w:tcPr>
          <w:p w14:paraId="2454D219" w14:textId="497520A0" w:rsidR="00F97521" w:rsidRDefault="00F97521" w:rsidP="005D20D0">
            <w:pPr>
              <w:spacing w:beforeLines="20" w:before="48"/>
            </w:pPr>
            <w:r>
              <w:t xml:space="preserve">(     ) </w:t>
            </w:r>
            <w:r w:rsidR="00AD2D65">
              <w:t>2          (     ) 3</w:t>
            </w:r>
          </w:p>
        </w:tc>
        <w:tc>
          <w:tcPr>
            <w:tcW w:w="3999" w:type="dxa"/>
          </w:tcPr>
          <w:p w14:paraId="650CD821" w14:textId="06270C1C" w:rsidR="00F97521" w:rsidRDefault="00AD2D65" w:rsidP="005D20D0">
            <w:pPr>
              <w:spacing w:beforeLines="20" w:before="48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2 já </w:t>
            </w:r>
            <w:r w:rsidR="00903BD8">
              <w:rPr>
                <w:bCs/>
                <w:sz w:val="18"/>
                <w:szCs w:val="20"/>
              </w:rPr>
              <w:t xml:space="preserve">estão </w:t>
            </w:r>
            <w:r>
              <w:rPr>
                <w:bCs/>
                <w:sz w:val="18"/>
                <w:szCs w:val="20"/>
              </w:rPr>
              <w:t>disponíveis no ambiente</w:t>
            </w:r>
            <w:r w:rsidR="00903BD8">
              <w:rPr>
                <w:bCs/>
                <w:sz w:val="18"/>
                <w:szCs w:val="20"/>
              </w:rPr>
              <w:t xml:space="preserve">; </w:t>
            </w:r>
            <w:r w:rsidR="00903BD8">
              <w:rPr>
                <w:bCs/>
                <w:sz w:val="18"/>
                <w:szCs w:val="20"/>
              </w:rPr>
              <w:br/>
              <w:t>caso assinale 3, será adicionada mais 1</w:t>
            </w:r>
          </w:p>
        </w:tc>
      </w:tr>
      <w:tr w:rsidR="006A4886" w:rsidRPr="00046933" w14:paraId="78DAC651" w14:textId="77777777" w:rsidTr="006A4886">
        <w:trPr>
          <w:trHeight w:val="956"/>
        </w:trPr>
        <w:tc>
          <w:tcPr>
            <w:tcW w:w="3389" w:type="dxa"/>
          </w:tcPr>
          <w:p w14:paraId="2327947D" w14:textId="54BCD233" w:rsidR="00497C28" w:rsidRPr="00046933" w:rsidRDefault="00497C28" w:rsidP="005D20D0">
            <w:pPr>
              <w:spacing w:beforeLines="20" w:before="48"/>
            </w:pPr>
            <w:r>
              <w:t>Organização do ambiente</w:t>
            </w:r>
          </w:p>
        </w:tc>
        <w:tc>
          <w:tcPr>
            <w:tcW w:w="3122" w:type="dxa"/>
          </w:tcPr>
          <w:p w14:paraId="40784505" w14:textId="294062D2" w:rsidR="00497C28" w:rsidRDefault="00497C28" w:rsidP="005D20D0">
            <w:pPr>
              <w:spacing w:beforeLines="20" w:before="48" w:after="20"/>
            </w:pPr>
            <w:r>
              <w:t>(     ) 1.FORMATO PALESTRA</w:t>
            </w:r>
          </w:p>
          <w:p w14:paraId="261BCC6F" w14:textId="77777777" w:rsidR="00232617" w:rsidRPr="00232617" w:rsidRDefault="00232617" w:rsidP="005D20D0">
            <w:pPr>
              <w:spacing w:beforeLines="20" w:before="48" w:after="20"/>
              <w:rPr>
                <w:sz w:val="4"/>
                <w:szCs w:val="4"/>
              </w:rPr>
            </w:pPr>
          </w:p>
          <w:p w14:paraId="73E733C5" w14:textId="137E965E" w:rsidR="00497C28" w:rsidRDefault="00497C28" w:rsidP="005D20D0">
            <w:pPr>
              <w:spacing w:beforeLines="20" w:before="48"/>
            </w:pPr>
            <w:r>
              <w:t>(     ) 2.FORMATO COFFEE</w:t>
            </w:r>
          </w:p>
          <w:p w14:paraId="7A5B5808" w14:textId="77777777" w:rsidR="00232617" w:rsidRPr="00232617" w:rsidRDefault="00232617" w:rsidP="005D20D0">
            <w:pPr>
              <w:spacing w:beforeLines="20" w:before="48"/>
              <w:rPr>
                <w:sz w:val="2"/>
                <w:szCs w:val="2"/>
              </w:rPr>
            </w:pPr>
          </w:p>
          <w:p w14:paraId="1037E8FF" w14:textId="6498DDDB" w:rsidR="00497C28" w:rsidRDefault="00497C28" w:rsidP="005D20D0">
            <w:pPr>
              <w:spacing w:beforeLines="20" w:before="48"/>
            </w:pPr>
            <w:r>
              <w:t>(     ) 3.</w:t>
            </w:r>
            <w:r w:rsidR="00673240">
              <w:t>FORMATO ABERTO</w:t>
            </w:r>
          </w:p>
          <w:p w14:paraId="60FCA0D7" w14:textId="20924359" w:rsidR="00673240" w:rsidRPr="00046933" w:rsidRDefault="00673240" w:rsidP="005D20D0">
            <w:pPr>
              <w:spacing w:beforeLines="20" w:before="48"/>
            </w:pPr>
            <w:r>
              <w:t>(     ) 4.FORMATO CIRCULAR</w:t>
            </w:r>
          </w:p>
        </w:tc>
        <w:tc>
          <w:tcPr>
            <w:tcW w:w="3999" w:type="dxa"/>
          </w:tcPr>
          <w:p w14:paraId="0C3F1AF5" w14:textId="2916CA8D" w:rsidR="00497C28" w:rsidRDefault="00497C28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1. Cadeiras enfileiradas, </w:t>
            </w:r>
            <w:r w:rsidR="00B9219F">
              <w:rPr>
                <w:bCs/>
                <w:sz w:val="18"/>
                <w:szCs w:val="20"/>
              </w:rPr>
              <w:t>de frente ao orador</w:t>
            </w:r>
            <w:r w:rsidR="00232617">
              <w:rPr>
                <w:bCs/>
                <w:sz w:val="18"/>
                <w:szCs w:val="20"/>
              </w:rPr>
              <w:t>, semelhante a uma sala de aula</w:t>
            </w:r>
            <w:r w:rsidR="005C575D">
              <w:rPr>
                <w:bCs/>
                <w:sz w:val="18"/>
                <w:szCs w:val="20"/>
              </w:rPr>
              <w:t>;</w:t>
            </w:r>
            <w:r>
              <w:rPr>
                <w:bCs/>
                <w:sz w:val="18"/>
                <w:szCs w:val="20"/>
              </w:rPr>
              <w:br/>
              <w:t xml:space="preserve">2. </w:t>
            </w:r>
            <w:r w:rsidR="00673240">
              <w:rPr>
                <w:bCs/>
                <w:sz w:val="18"/>
                <w:szCs w:val="20"/>
              </w:rPr>
              <w:t>C</w:t>
            </w:r>
            <w:r>
              <w:rPr>
                <w:bCs/>
                <w:sz w:val="18"/>
                <w:szCs w:val="20"/>
              </w:rPr>
              <w:t>adeiras no canto</w:t>
            </w:r>
            <w:r w:rsidR="00232617">
              <w:rPr>
                <w:bCs/>
                <w:sz w:val="18"/>
                <w:szCs w:val="20"/>
              </w:rPr>
              <w:t>, encostadas nas paredes</w:t>
            </w:r>
            <w:r w:rsidR="00673240">
              <w:rPr>
                <w:bCs/>
                <w:sz w:val="18"/>
                <w:szCs w:val="20"/>
              </w:rPr>
              <w:t>, mesa principal no centro da sala</w:t>
            </w:r>
            <w:r w:rsidR="005C575D">
              <w:rPr>
                <w:bCs/>
                <w:sz w:val="18"/>
                <w:szCs w:val="20"/>
              </w:rPr>
              <w:t>;</w:t>
            </w:r>
          </w:p>
          <w:p w14:paraId="08F14C5A" w14:textId="6A655AA9" w:rsidR="00673240" w:rsidRDefault="00673240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3. Cadeiras no canto, espaço central </w:t>
            </w:r>
            <w:r w:rsidR="00D73DBF">
              <w:rPr>
                <w:bCs/>
                <w:sz w:val="18"/>
                <w:szCs w:val="20"/>
              </w:rPr>
              <w:t>vazio</w:t>
            </w:r>
            <w:r w:rsidR="005C575D">
              <w:rPr>
                <w:bCs/>
                <w:sz w:val="18"/>
                <w:szCs w:val="20"/>
              </w:rPr>
              <w:t>;</w:t>
            </w:r>
          </w:p>
          <w:p w14:paraId="3384631B" w14:textId="7F81C90C" w:rsidR="00673240" w:rsidRPr="001F3527" w:rsidRDefault="00673240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4. Cadeiras em roda, cabem cerca de 40</w:t>
            </w:r>
          </w:p>
        </w:tc>
      </w:tr>
      <w:tr w:rsidR="00950F64" w:rsidRPr="00046933" w14:paraId="2ACE88BA" w14:textId="77777777" w:rsidTr="0035107B">
        <w:trPr>
          <w:trHeight w:val="399"/>
        </w:trPr>
        <w:tc>
          <w:tcPr>
            <w:tcW w:w="3389" w:type="dxa"/>
          </w:tcPr>
          <w:p w14:paraId="72A67FF7" w14:textId="77777777" w:rsidR="00950F64" w:rsidRDefault="00950F64" w:rsidP="0035107B">
            <w:pPr>
              <w:spacing w:beforeLines="20" w:before="48"/>
            </w:pPr>
            <w:r>
              <w:t>Cadeiras pretas com rodinha</w:t>
            </w:r>
          </w:p>
        </w:tc>
        <w:tc>
          <w:tcPr>
            <w:tcW w:w="3122" w:type="dxa"/>
          </w:tcPr>
          <w:p w14:paraId="78882CED" w14:textId="77777777" w:rsidR="00950F64" w:rsidRDefault="00950F64" w:rsidP="0035107B">
            <w:pPr>
              <w:spacing w:beforeLines="20" w:before="48" w:after="20"/>
            </w:pPr>
            <w:r>
              <w:t>(     ) SIM</w:t>
            </w:r>
          </w:p>
        </w:tc>
        <w:tc>
          <w:tcPr>
            <w:tcW w:w="3999" w:type="dxa"/>
          </w:tcPr>
          <w:p w14:paraId="1B30663A" w14:textId="77777777" w:rsidR="00950F64" w:rsidRDefault="00950F64" w:rsidP="0035107B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QUANTIDADE:</w:t>
            </w:r>
            <w:r w:rsidRPr="00285EAE">
              <w:rPr>
                <w:bCs/>
                <w:sz w:val="18"/>
                <w:szCs w:val="20"/>
                <w:u w:val="single"/>
              </w:rPr>
              <w:t xml:space="preserve">                 </w:t>
            </w:r>
            <w:r>
              <w:rPr>
                <w:bCs/>
                <w:sz w:val="18"/>
                <w:szCs w:val="20"/>
              </w:rPr>
              <w:t>.  Até 5 disponíveis</w:t>
            </w:r>
          </w:p>
        </w:tc>
      </w:tr>
      <w:tr w:rsidR="00950F64" w:rsidRPr="00046933" w14:paraId="2634DB0B" w14:textId="77777777" w:rsidTr="0035107B">
        <w:trPr>
          <w:trHeight w:val="399"/>
        </w:trPr>
        <w:tc>
          <w:tcPr>
            <w:tcW w:w="3389" w:type="dxa"/>
          </w:tcPr>
          <w:p w14:paraId="07B31D35" w14:textId="77777777" w:rsidR="00950F64" w:rsidRDefault="00950F64" w:rsidP="0035107B">
            <w:pPr>
              <w:spacing w:beforeLines="20" w:before="48"/>
            </w:pPr>
            <w:r>
              <w:t>Flip Chart</w:t>
            </w:r>
          </w:p>
        </w:tc>
        <w:tc>
          <w:tcPr>
            <w:tcW w:w="3122" w:type="dxa"/>
          </w:tcPr>
          <w:p w14:paraId="7D742F99" w14:textId="77777777" w:rsidR="00950F64" w:rsidRDefault="00950F64" w:rsidP="0035107B">
            <w:pPr>
              <w:spacing w:beforeLines="20" w:before="48" w:after="20"/>
            </w:pPr>
            <w:r>
              <w:t>(     ) SIM</w:t>
            </w:r>
          </w:p>
        </w:tc>
        <w:tc>
          <w:tcPr>
            <w:tcW w:w="3999" w:type="dxa"/>
          </w:tcPr>
          <w:p w14:paraId="6D530D5F" w14:textId="77777777" w:rsidR="00950F64" w:rsidRDefault="00950F64" w:rsidP="0035107B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Trazer canetas próprias para anotação</w:t>
            </w:r>
          </w:p>
        </w:tc>
      </w:tr>
      <w:tr w:rsidR="00BF30DF" w:rsidRPr="00046933" w14:paraId="39E9E117" w14:textId="77777777" w:rsidTr="006A4886">
        <w:trPr>
          <w:trHeight w:val="799"/>
        </w:trPr>
        <w:tc>
          <w:tcPr>
            <w:tcW w:w="3389" w:type="dxa"/>
          </w:tcPr>
          <w:p w14:paraId="7BF70483" w14:textId="3C935833" w:rsidR="0020288D" w:rsidRPr="00046933" w:rsidRDefault="0020288D" w:rsidP="005D20D0">
            <w:pPr>
              <w:spacing w:beforeLines="20" w:before="48"/>
            </w:pPr>
            <w:r>
              <w:t>Expositores com rodinha</w:t>
            </w:r>
            <w:r w:rsidR="002102E2">
              <w:t xml:space="preserve"> </w:t>
            </w:r>
            <w:r w:rsidR="002102E2">
              <w:br/>
              <w:t>(</w:t>
            </w:r>
            <w:r w:rsidR="002102E2" w:rsidRPr="00F0424B">
              <w:rPr>
                <w:bCs/>
                <w:sz w:val="18"/>
                <w:szCs w:val="20"/>
              </w:rPr>
              <w:t>2,7m x 1,2m</w:t>
            </w:r>
            <w:r w:rsidR="002102E2">
              <w:rPr>
                <w:bCs/>
                <w:sz w:val="18"/>
                <w:szCs w:val="20"/>
              </w:rPr>
              <w:t>)</w:t>
            </w:r>
          </w:p>
        </w:tc>
        <w:tc>
          <w:tcPr>
            <w:tcW w:w="3122" w:type="dxa"/>
          </w:tcPr>
          <w:p w14:paraId="7CD1DE7D" w14:textId="3C3B9602" w:rsidR="0020288D" w:rsidRPr="00046933" w:rsidRDefault="0020288D" w:rsidP="005D20D0">
            <w:pPr>
              <w:spacing w:beforeLines="20" w:before="48"/>
            </w:pPr>
            <w:r>
              <w:t>(     ) SIM</w:t>
            </w:r>
          </w:p>
        </w:tc>
        <w:tc>
          <w:tcPr>
            <w:tcW w:w="3999" w:type="dxa"/>
          </w:tcPr>
          <w:p w14:paraId="324A207B" w14:textId="26825A6C" w:rsidR="002102E2" w:rsidRDefault="002102E2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8 disponíveis. Indicar </w:t>
            </w:r>
            <w:r w:rsidR="00AD2D65">
              <w:rPr>
                <w:bCs/>
                <w:sz w:val="18"/>
                <w:szCs w:val="20"/>
              </w:rPr>
              <w:t xml:space="preserve">qtdade e </w:t>
            </w:r>
            <w:r>
              <w:rPr>
                <w:bCs/>
                <w:sz w:val="18"/>
                <w:szCs w:val="20"/>
              </w:rPr>
              <w:t>localização:</w:t>
            </w:r>
          </w:p>
          <w:p w14:paraId="73E1D65F" w14:textId="5B80080A" w:rsidR="0020288D" w:rsidRPr="00046933" w:rsidRDefault="0020288D" w:rsidP="005D20D0">
            <w:pPr>
              <w:pStyle w:val="Textocomalinhamentodireita"/>
              <w:spacing w:beforeLines="20" w:before="48"/>
              <w:jc w:val="left"/>
            </w:pPr>
          </w:p>
        </w:tc>
      </w:tr>
    </w:tbl>
    <w:p w14:paraId="7D0F0A5E" w14:textId="24C83EF8" w:rsidR="006A4886" w:rsidRPr="00950F64" w:rsidRDefault="006A4886" w:rsidP="005D20D0">
      <w:pPr>
        <w:pStyle w:val="Ttulo2"/>
        <w:spacing w:beforeLines="20" w:before="48"/>
        <w:rPr>
          <w:color w:val="auto"/>
        </w:rPr>
      </w:pPr>
      <w:r w:rsidRPr="00107C51">
        <w:rPr>
          <w:color w:val="auto"/>
          <w:sz w:val="24"/>
          <w:szCs w:val="24"/>
        </w:rPr>
        <w:t>RECEPÇÃO/ HALL</w:t>
      </w:r>
      <w:r w:rsidR="001139AE">
        <w:rPr>
          <w:color w:val="auto"/>
          <w:sz w:val="24"/>
          <w:szCs w:val="24"/>
        </w:rPr>
        <w:t xml:space="preserve">.   </w:t>
      </w:r>
      <w:r w:rsidR="001139AE" w:rsidRPr="00950F64">
        <w:rPr>
          <w:color w:val="auto"/>
        </w:rPr>
        <w:t>Apoio para credenciamento, exposições, stand de fotos etc.</w:t>
      </w:r>
    </w:p>
    <w:tbl>
      <w:tblPr>
        <w:tblStyle w:val="Relatrio"/>
        <w:tblW w:w="5021" w:type="pct"/>
        <w:tblLayout w:type="fixed"/>
        <w:tblLook w:val="0620" w:firstRow="1" w:lastRow="0" w:firstColumn="0" w:lastColumn="0" w:noHBand="1" w:noVBand="1"/>
        <w:tblDescription w:val="Tabela de ação de curto prazo"/>
      </w:tblPr>
      <w:tblGrid>
        <w:gridCol w:w="3389"/>
        <w:gridCol w:w="3122"/>
        <w:gridCol w:w="3999"/>
      </w:tblGrid>
      <w:tr w:rsidR="00D262B7" w:rsidRPr="00D262B7" w14:paraId="10E51C8E" w14:textId="77777777" w:rsidTr="006A4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tcW w:w="3389" w:type="dxa"/>
          </w:tcPr>
          <w:p w14:paraId="450DC2C4" w14:textId="77777777" w:rsidR="006A4886" w:rsidRPr="00D262B7" w:rsidRDefault="006A4886" w:rsidP="005D20D0">
            <w:pPr>
              <w:pStyle w:val="Ttulo3"/>
              <w:spacing w:beforeLines="20" w:before="48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Equipamento/ Mobiliário</w:t>
            </w:r>
          </w:p>
        </w:tc>
        <w:tc>
          <w:tcPr>
            <w:tcW w:w="3122" w:type="dxa"/>
          </w:tcPr>
          <w:p w14:paraId="3BF5C2C7" w14:textId="77777777" w:rsidR="006A4886" w:rsidRPr="00D262B7" w:rsidRDefault="006A4886" w:rsidP="005D20D0">
            <w:pPr>
              <w:pStyle w:val="Ttulo3"/>
              <w:spacing w:beforeLines="20" w:before="48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Assinalar</w:t>
            </w:r>
          </w:p>
        </w:tc>
        <w:tc>
          <w:tcPr>
            <w:tcW w:w="3999" w:type="dxa"/>
          </w:tcPr>
          <w:p w14:paraId="5E3E2382" w14:textId="2CAA32FE" w:rsidR="006A4886" w:rsidRPr="00D262B7" w:rsidRDefault="00347FBA" w:rsidP="005D20D0">
            <w:pPr>
              <w:pStyle w:val="Ttulo3"/>
              <w:spacing w:beforeLines="20" w:before="48"/>
              <w:ind w:left="1000" w:right="-1423" w:hanging="1000"/>
              <w:outlineLvl w:val="2"/>
              <w:rPr>
                <w:b/>
                <w:bCs/>
                <w:color w:val="4F6228" w:themeColor="accent3" w:themeShade="80"/>
              </w:rPr>
            </w:pPr>
            <w:r w:rsidRPr="00D262B7">
              <w:rPr>
                <w:b/>
                <w:bCs/>
                <w:color w:val="4F6228" w:themeColor="accent3" w:themeShade="80"/>
              </w:rPr>
              <w:t>Observação</w:t>
            </w:r>
          </w:p>
        </w:tc>
      </w:tr>
      <w:tr w:rsidR="006A4886" w:rsidRPr="00046933" w14:paraId="5E4C1C00" w14:textId="77777777" w:rsidTr="006A4886">
        <w:trPr>
          <w:trHeight w:val="542"/>
        </w:trPr>
        <w:tc>
          <w:tcPr>
            <w:tcW w:w="3389" w:type="dxa"/>
          </w:tcPr>
          <w:p w14:paraId="06C48A77" w14:textId="6D5A8EF2" w:rsidR="006A4886" w:rsidRDefault="006A4886" w:rsidP="005D20D0">
            <w:pPr>
              <w:spacing w:beforeLines="20" w:before="48"/>
            </w:pPr>
            <w:r>
              <w:t>Mesas</w:t>
            </w:r>
          </w:p>
        </w:tc>
        <w:tc>
          <w:tcPr>
            <w:tcW w:w="3122" w:type="dxa"/>
          </w:tcPr>
          <w:p w14:paraId="3D00A6A9" w14:textId="3CB8C52B" w:rsidR="006A4886" w:rsidRDefault="006A4886" w:rsidP="005D20D0">
            <w:pPr>
              <w:spacing w:beforeLines="20" w:before="48"/>
            </w:pPr>
            <w:r>
              <w:t xml:space="preserve">(     ) 1      (     ) 2     </w:t>
            </w:r>
          </w:p>
        </w:tc>
        <w:tc>
          <w:tcPr>
            <w:tcW w:w="3999" w:type="dxa"/>
          </w:tcPr>
          <w:p w14:paraId="0E525EFF" w14:textId="5622E35A" w:rsidR="006A4886" w:rsidRDefault="006A4886" w:rsidP="005D20D0">
            <w:pPr>
              <w:spacing w:beforeLines="20" w:before="48" w:after="20"/>
            </w:pPr>
            <w:r>
              <w:t>(      ) AO LADO DO PROTOCOLO</w:t>
            </w:r>
          </w:p>
          <w:p w14:paraId="5D0685E9" w14:textId="23806B24" w:rsidR="006A4886" w:rsidRDefault="006A4886" w:rsidP="005D20D0">
            <w:pPr>
              <w:spacing w:beforeLines="20" w:before="48"/>
              <w:rPr>
                <w:bCs/>
                <w:sz w:val="18"/>
                <w:szCs w:val="20"/>
              </w:rPr>
            </w:pPr>
            <w:r>
              <w:t>(      ) EM FRENTE AO PLENARINHO</w:t>
            </w:r>
          </w:p>
        </w:tc>
      </w:tr>
      <w:tr w:rsidR="00182ECA" w:rsidRPr="00046933" w14:paraId="571D78BB" w14:textId="77777777" w:rsidTr="006A4886">
        <w:trPr>
          <w:trHeight w:val="542"/>
        </w:trPr>
        <w:tc>
          <w:tcPr>
            <w:tcW w:w="3389" w:type="dxa"/>
          </w:tcPr>
          <w:p w14:paraId="28158824" w14:textId="12141AAB" w:rsidR="00182ECA" w:rsidRDefault="00C25098" w:rsidP="005D20D0">
            <w:pPr>
              <w:spacing w:beforeLines="20" w:before="48"/>
            </w:pPr>
            <w:r>
              <w:t>Cadeiras</w:t>
            </w:r>
          </w:p>
        </w:tc>
        <w:tc>
          <w:tcPr>
            <w:tcW w:w="3122" w:type="dxa"/>
          </w:tcPr>
          <w:p w14:paraId="5D148B44" w14:textId="1DC7FCC7" w:rsidR="00182ECA" w:rsidRDefault="00D34310" w:rsidP="005D20D0">
            <w:pPr>
              <w:spacing w:beforeLines="20" w:before="48"/>
            </w:pPr>
            <w:r>
              <w:t>(     ) SIM</w:t>
            </w:r>
          </w:p>
        </w:tc>
        <w:tc>
          <w:tcPr>
            <w:tcW w:w="3999" w:type="dxa"/>
          </w:tcPr>
          <w:p w14:paraId="2B8004AE" w14:textId="77777777" w:rsidR="00D34310" w:rsidRDefault="00D34310" w:rsidP="00D3431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  <w:u w:val="single"/>
              </w:rPr>
            </w:pPr>
            <w:r>
              <w:rPr>
                <w:bCs/>
                <w:sz w:val="18"/>
                <w:szCs w:val="20"/>
              </w:rPr>
              <w:t>QUANTIDADE:</w:t>
            </w:r>
            <w:r w:rsidRPr="00285EAE">
              <w:rPr>
                <w:bCs/>
                <w:sz w:val="18"/>
                <w:szCs w:val="20"/>
                <w:u w:val="single"/>
              </w:rPr>
              <w:t xml:space="preserve">                 </w:t>
            </w:r>
            <w:r>
              <w:rPr>
                <w:bCs/>
                <w:sz w:val="18"/>
                <w:szCs w:val="20"/>
                <w:u w:val="single"/>
              </w:rPr>
              <w:t>.</w:t>
            </w:r>
          </w:p>
          <w:p w14:paraId="782FA6C3" w14:textId="69406372" w:rsidR="00182ECA" w:rsidRDefault="00D34310" w:rsidP="00D34310">
            <w:pPr>
              <w:spacing w:beforeLines="20" w:before="48" w:after="20"/>
            </w:pPr>
            <w:r w:rsidRPr="00F87BA0">
              <w:rPr>
                <w:bCs/>
                <w:sz w:val="18"/>
                <w:szCs w:val="20"/>
              </w:rPr>
              <w:t>Cuidado para não impedir circulação</w:t>
            </w:r>
          </w:p>
        </w:tc>
      </w:tr>
      <w:tr w:rsidR="00F87BA0" w:rsidRPr="00046933" w14:paraId="374E71CD" w14:textId="77777777" w:rsidTr="006A4886">
        <w:trPr>
          <w:trHeight w:val="399"/>
        </w:trPr>
        <w:tc>
          <w:tcPr>
            <w:tcW w:w="3389" w:type="dxa"/>
          </w:tcPr>
          <w:p w14:paraId="3853D731" w14:textId="57E2818D" w:rsidR="00F87BA0" w:rsidRDefault="00F87BA0" w:rsidP="005D20D0">
            <w:pPr>
              <w:spacing w:beforeLines="20" w:before="48"/>
            </w:pPr>
            <w:r>
              <w:t xml:space="preserve">Expositores com rodinha </w:t>
            </w:r>
            <w:r>
              <w:br/>
              <w:t>(</w:t>
            </w:r>
            <w:r w:rsidRPr="00F0424B">
              <w:rPr>
                <w:bCs/>
                <w:sz w:val="18"/>
                <w:szCs w:val="20"/>
              </w:rPr>
              <w:t>2,7m x 1,2m</w:t>
            </w:r>
            <w:r>
              <w:rPr>
                <w:bCs/>
                <w:sz w:val="18"/>
                <w:szCs w:val="20"/>
              </w:rPr>
              <w:t>)</w:t>
            </w:r>
          </w:p>
        </w:tc>
        <w:tc>
          <w:tcPr>
            <w:tcW w:w="3122" w:type="dxa"/>
          </w:tcPr>
          <w:p w14:paraId="0373327E" w14:textId="7E63E573" w:rsidR="00F87BA0" w:rsidRDefault="00F87BA0" w:rsidP="005D20D0">
            <w:pPr>
              <w:spacing w:beforeLines="20" w:before="48" w:after="20"/>
            </w:pPr>
            <w:r>
              <w:t>(     ) SIM</w:t>
            </w:r>
          </w:p>
        </w:tc>
        <w:tc>
          <w:tcPr>
            <w:tcW w:w="3999" w:type="dxa"/>
          </w:tcPr>
          <w:p w14:paraId="49DFC5F6" w14:textId="77777777" w:rsidR="00F87BA0" w:rsidRDefault="00F87BA0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8 disponíveis. Indicar qtdade e localização:</w:t>
            </w:r>
          </w:p>
          <w:p w14:paraId="7564CE62" w14:textId="59666FE7" w:rsidR="00F87BA0" w:rsidRDefault="00F87BA0" w:rsidP="005D20D0">
            <w:pPr>
              <w:pStyle w:val="Textocomalinhamentodireita"/>
              <w:spacing w:beforeLines="20" w:before="48"/>
              <w:jc w:val="left"/>
              <w:rPr>
                <w:bCs/>
                <w:sz w:val="18"/>
                <w:szCs w:val="20"/>
              </w:rPr>
            </w:pPr>
          </w:p>
        </w:tc>
      </w:tr>
    </w:tbl>
    <w:p w14:paraId="295D48AA" w14:textId="77777777" w:rsidR="00141D14" w:rsidRDefault="00141D14" w:rsidP="00731D39">
      <w:pPr>
        <w:sectPr w:rsidR="00141D14" w:rsidSect="00BE2CCF">
          <w:pgSz w:w="11906" w:h="16838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AB96DCF" w14:textId="77777777" w:rsidR="00141D14" w:rsidRDefault="00141D14" w:rsidP="00141D14">
      <w:pPr>
        <w:spacing w:beforeLines="20" w:before="48"/>
        <w:rPr>
          <w:sz w:val="24"/>
          <w:szCs w:val="20"/>
        </w:rPr>
      </w:pPr>
      <w:r>
        <w:rPr>
          <w:sz w:val="24"/>
          <w:szCs w:val="20"/>
        </w:rPr>
        <w:lastRenderedPageBreak/>
        <w:t>ASSINALAR CIÊNCIA DAS REGRAS E INFORMAÇÕES</w:t>
      </w:r>
    </w:p>
    <w:p w14:paraId="36B6860D" w14:textId="77777777" w:rsidR="00141D14" w:rsidRPr="00107C51" w:rsidRDefault="00141D14" w:rsidP="00141D14">
      <w:pPr>
        <w:pStyle w:val="Ttulo2"/>
        <w:spacing w:beforeLines="20" w:before="48"/>
        <w:rPr>
          <w:color w:val="auto"/>
          <w:sz w:val="24"/>
          <w:szCs w:val="24"/>
        </w:rPr>
      </w:pPr>
      <w:r w:rsidRPr="00107C51">
        <w:rPr>
          <w:color w:val="auto"/>
          <w:sz w:val="24"/>
          <w:szCs w:val="24"/>
        </w:rPr>
        <w:t>SOBRE CONDIÇÕES GERAIS</w:t>
      </w:r>
    </w:p>
    <w:p w14:paraId="13417146" w14:textId="77777777" w:rsidR="00141D14" w:rsidRPr="00985319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 w:rsidRPr="00985319">
        <w:rPr>
          <w:rFonts w:ascii="Arial" w:hAnsi="Arial" w:cs="Arial"/>
          <w:w w:val="105"/>
          <w:sz w:val="21"/>
          <w:szCs w:val="21"/>
        </w:rPr>
        <w:t>A</w:t>
      </w:r>
      <w:r>
        <w:rPr>
          <w:rFonts w:ascii="Arial" w:hAnsi="Arial" w:cs="Arial"/>
          <w:w w:val="105"/>
          <w:sz w:val="21"/>
          <w:szCs w:val="21"/>
        </w:rPr>
        <w:t>ntes de divulgar o evento, a</w:t>
      </w:r>
      <w:r w:rsidRPr="00985319">
        <w:rPr>
          <w:rFonts w:ascii="Arial" w:hAnsi="Arial" w:cs="Arial"/>
          <w:w w:val="105"/>
          <w:sz w:val="21"/>
          <w:szCs w:val="21"/>
        </w:rPr>
        <w:t xml:space="preserve">guarde </w:t>
      </w:r>
      <w:r w:rsidRPr="00985319">
        <w:rPr>
          <w:rFonts w:ascii="Arial" w:hAnsi="Arial" w:cs="Arial"/>
          <w:b/>
          <w:w w:val="105"/>
          <w:sz w:val="21"/>
          <w:szCs w:val="21"/>
        </w:rPr>
        <w:t>autorização expressa</w:t>
      </w:r>
      <w:r w:rsidRPr="00985319">
        <w:rPr>
          <w:rFonts w:ascii="Arial" w:hAnsi="Arial" w:cs="Arial"/>
          <w:w w:val="105"/>
          <w:sz w:val="21"/>
          <w:szCs w:val="21"/>
        </w:rPr>
        <w:t>, por e-mail e/ou no sistema eletrônico (indicado na etiqueta)</w:t>
      </w:r>
      <w:r>
        <w:rPr>
          <w:rFonts w:ascii="Arial" w:hAnsi="Arial" w:cs="Arial"/>
          <w:w w:val="105"/>
          <w:sz w:val="21"/>
          <w:szCs w:val="21"/>
        </w:rPr>
        <w:t>. Mantenha contatos sempre atualizados;</w:t>
      </w:r>
    </w:p>
    <w:p w14:paraId="50A34805" w14:textId="3B7F150A" w:rsidR="00141D14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 w:rsidRPr="00985319">
        <w:rPr>
          <w:rFonts w:ascii="Arial" w:hAnsi="Arial" w:cs="Arial"/>
          <w:w w:val="105"/>
          <w:sz w:val="4"/>
          <w:szCs w:val="4"/>
        </w:rPr>
        <w:br/>
      </w:r>
      <w:r w:rsidRPr="00985319">
        <w:rPr>
          <w:rFonts w:ascii="Arial" w:hAnsi="Arial" w:cs="Arial"/>
          <w:w w:val="105"/>
          <w:sz w:val="21"/>
          <w:szCs w:val="21"/>
        </w:rPr>
        <w:t>O evento deverá ser GRATUITO e ABERTO ao público, respeitando-se a lotação do espaço;</w:t>
      </w:r>
    </w:p>
    <w:p w14:paraId="1556F4C8" w14:textId="2EED1277" w:rsidR="004217A4" w:rsidRDefault="00F95881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>Saídas de emergência, extintores e hidrantes disponíveis, SOMENTE usar em caso de emergência;</w:t>
      </w:r>
    </w:p>
    <w:p w14:paraId="6A155FFA" w14:textId="2FEB1AE6" w:rsidR="007B49E6" w:rsidRDefault="006D73D5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>Os ambientes são filmados e seguem normas da LGPD (Lei Geral de Proteção de Dados);</w:t>
      </w:r>
    </w:p>
    <w:p w14:paraId="230ECD7F" w14:textId="1BD15F1C" w:rsidR="00141D14" w:rsidRPr="00985319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 w:rsidRPr="00D0659F">
        <w:rPr>
          <w:rFonts w:ascii="Arial" w:hAnsi="Arial" w:cs="Arial"/>
          <w:w w:val="105"/>
          <w:sz w:val="21"/>
          <w:szCs w:val="21"/>
        </w:rPr>
        <w:t xml:space="preserve">Se o solicitante decidir cancelar o evento ou alterar qualquer item declarado no presente documento, deve entrar em contato </w:t>
      </w:r>
      <w:r w:rsidR="00575FF7" w:rsidRPr="00D0659F">
        <w:rPr>
          <w:rFonts w:ascii="Arial" w:hAnsi="Arial" w:cs="Arial"/>
          <w:w w:val="105"/>
          <w:sz w:val="21"/>
          <w:szCs w:val="21"/>
        </w:rPr>
        <w:t>pelo</w:t>
      </w:r>
      <w:r w:rsidR="00D0659F">
        <w:rPr>
          <w:rFonts w:ascii="Arial" w:hAnsi="Arial" w:cs="Arial"/>
          <w:w w:val="105"/>
          <w:sz w:val="21"/>
          <w:szCs w:val="21"/>
        </w:rPr>
        <w:t xml:space="preserve"> e-mail </w:t>
      </w:r>
      <w:hyperlink r:id="rId16" w:history="1">
        <w:r w:rsidR="00D0659F" w:rsidRPr="00511085">
          <w:rPr>
            <w:rStyle w:val="Hyperlink"/>
            <w:rFonts w:ascii="Arial" w:hAnsi="Arial" w:cs="Arial"/>
            <w:w w:val="105"/>
            <w:sz w:val="21"/>
            <w:szCs w:val="21"/>
          </w:rPr>
          <w:t>cerimonial@camarapaulinia.sp.gov.br</w:t>
        </w:r>
      </w:hyperlink>
      <w:r w:rsidR="00D0659F" w:rsidRPr="00D0659F">
        <w:rPr>
          <w:rFonts w:ascii="Arial" w:hAnsi="Arial" w:cs="Arial"/>
          <w:w w:val="105"/>
          <w:sz w:val="4"/>
          <w:szCs w:val="4"/>
        </w:rPr>
        <w:t xml:space="preserve"> </w:t>
      </w:r>
      <w:r w:rsidR="00D0659F">
        <w:rPr>
          <w:rFonts w:ascii="Arial" w:hAnsi="Arial" w:cs="Arial"/>
          <w:w w:val="105"/>
          <w:sz w:val="21"/>
          <w:szCs w:val="21"/>
        </w:rPr>
        <w:t>,</w:t>
      </w:r>
      <w:r w:rsidR="00575FF7" w:rsidRPr="00D0659F">
        <w:rPr>
          <w:rFonts w:ascii="Arial" w:hAnsi="Arial" w:cs="Arial"/>
          <w:w w:val="105"/>
          <w:sz w:val="21"/>
          <w:szCs w:val="21"/>
        </w:rPr>
        <w:t xml:space="preserve"> </w:t>
      </w:r>
      <w:r w:rsidR="002D4A6A" w:rsidRPr="00D0659F">
        <w:rPr>
          <w:rFonts w:ascii="Arial" w:hAnsi="Arial" w:cs="Arial"/>
          <w:w w:val="105"/>
          <w:sz w:val="21"/>
          <w:szCs w:val="21"/>
        </w:rPr>
        <w:t>dentro dos prazos da Resolução 309;</w:t>
      </w:r>
    </w:p>
    <w:p w14:paraId="55B2B3CE" w14:textId="43A8BD9D" w:rsidR="004217A4" w:rsidRPr="00985319" w:rsidRDefault="00141D14" w:rsidP="00141D14">
      <w:pPr>
        <w:spacing w:after="60"/>
        <w:rPr>
          <w:rFonts w:ascii="Arial" w:hAnsi="Arial" w:cs="Arial"/>
          <w:sz w:val="21"/>
          <w:szCs w:val="21"/>
        </w:rPr>
      </w:pPr>
      <w:r w:rsidRPr="00985319">
        <w:rPr>
          <w:rFonts w:ascii="Arial" w:hAnsi="Arial" w:cs="Arial"/>
          <w:sz w:val="21"/>
          <w:szCs w:val="21"/>
        </w:rPr>
        <w:t xml:space="preserve">A Câmara pode CANCELAR O EVENTO se for convocada atividade legislativa na data, com aviso prévio de </w:t>
      </w:r>
      <w:r>
        <w:rPr>
          <w:rFonts w:ascii="Arial" w:hAnsi="Arial" w:cs="Arial"/>
          <w:sz w:val="21"/>
          <w:szCs w:val="21"/>
        </w:rPr>
        <w:br/>
      </w:r>
      <w:r w:rsidRPr="00985319">
        <w:rPr>
          <w:rFonts w:ascii="Arial" w:hAnsi="Arial" w:cs="Arial"/>
          <w:sz w:val="21"/>
          <w:szCs w:val="21"/>
        </w:rPr>
        <w:t>48 horas de antecedência, bem como se tiver de seguir normas e protocolos de saúde</w:t>
      </w:r>
      <w:r>
        <w:rPr>
          <w:rFonts w:ascii="Arial" w:hAnsi="Arial" w:cs="Arial"/>
          <w:sz w:val="21"/>
          <w:szCs w:val="21"/>
        </w:rPr>
        <w:t>.</w:t>
      </w:r>
    </w:p>
    <w:p w14:paraId="1530FC82" w14:textId="77777777" w:rsidR="00141D14" w:rsidRPr="007B49E6" w:rsidRDefault="00141D14" w:rsidP="00141D14">
      <w:pPr>
        <w:spacing w:beforeLines="20" w:before="48"/>
        <w:ind w:hanging="100"/>
        <w:rPr>
          <w:sz w:val="4"/>
          <w:szCs w:val="4"/>
        </w:rPr>
      </w:pPr>
      <w:r w:rsidRPr="007B49E6">
        <w:rPr>
          <w:sz w:val="4"/>
          <w:szCs w:val="4"/>
        </w:rPr>
        <w:t xml:space="preserve"> </w:t>
      </w:r>
    </w:p>
    <w:p w14:paraId="1353C3EC" w14:textId="77777777" w:rsidR="00141D14" w:rsidRPr="00F95881" w:rsidRDefault="00141D14" w:rsidP="00141D14">
      <w:pPr>
        <w:spacing w:beforeLines="20" w:before="48"/>
        <w:rPr>
          <w:sz w:val="21"/>
          <w:szCs w:val="21"/>
        </w:rPr>
      </w:pPr>
      <w:r w:rsidRPr="00F95881">
        <w:rPr>
          <w:sz w:val="21"/>
          <w:szCs w:val="21"/>
        </w:rPr>
        <w:t>CIENTE:  (     )  SIM</w:t>
      </w:r>
    </w:p>
    <w:p w14:paraId="0F8FED29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1F89E8C1" w14:textId="77777777" w:rsidR="00141D14" w:rsidRPr="00107C51" w:rsidRDefault="00141D14" w:rsidP="00141D14">
      <w:pPr>
        <w:pStyle w:val="Ttulo2"/>
        <w:spacing w:beforeLines="20" w:before="48"/>
        <w:rPr>
          <w:color w:val="auto"/>
          <w:sz w:val="24"/>
          <w:szCs w:val="24"/>
        </w:rPr>
      </w:pPr>
      <w:r w:rsidRPr="00107C51">
        <w:rPr>
          <w:color w:val="auto"/>
          <w:sz w:val="24"/>
          <w:szCs w:val="24"/>
        </w:rPr>
        <w:t>SOBRE LOTAÇÃO</w:t>
      </w:r>
    </w:p>
    <w:p w14:paraId="08B30A0F" w14:textId="77777777" w:rsidR="00141D14" w:rsidRPr="004217A4" w:rsidRDefault="00141D14" w:rsidP="00141D14">
      <w:pPr>
        <w:spacing w:beforeLines="20" w:before="48"/>
        <w:jc w:val="both"/>
        <w:rPr>
          <w:rFonts w:ascii="Arial" w:hAnsi="Arial" w:cs="Arial"/>
          <w:sz w:val="21"/>
          <w:szCs w:val="21"/>
        </w:rPr>
      </w:pPr>
      <w:r w:rsidRPr="004217A4">
        <w:rPr>
          <w:rFonts w:ascii="Arial" w:hAnsi="Arial" w:cs="Arial"/>
          <w:sz w:val="21"/>
          <w:szCs w:val="21"/>
        </w:rPr>
        <w:t xml:space="preserve">O responsável pelo evento tem a ciência de que deve respeitar a capacidade máxima permitida: </w:t>
      </w:r>
      <w:r w:rsidRPr="004217A4">
        <w:rPr>
          <w:rFonts w:ascii="Arial" w:hAnsi="Arial" w:cs="Arial"/>
          <w:b/>
          <w:bCs/>
          <w:sz w:val="21"/>
          <w:szCs w:val="21"/>
        </w:rPr>
        <w:t xml:space="preserve">até 340 pessoas </w:t>
      </w:r>
      <w:r w:rsidRPr="004217A4">
        <w:rPr>
          <w:rFonts w:ascii="Arial" w:hAnsi="Arial" w:cs="Arial"/>
          <w:sz w:val="21"/>
          <w:szCs w:val="21"/>
        </w:rPr>
        <w:t xml:space="preserve">no Plenário e </w:t>
      </w:r>
      <w:r w:rsidRPr="004217A4">
        <w:rPr>
          <w:rFonts w:ascii="Arial" w:hAnsi="Arial" w:cs="Arial"/>
          <w:b/>
          <w:bCs/>
          <w:sz w:val="21"/>
          <w:szCs w:val="21"/>
        </w:rPr>
        <w:t>70 pessoas</w:t>
      </w:r>
      <w:r w:rsidRPr="004217A4">
        <w:rPr>
          <w:rFonts w:ascii="Arial" w:hAnsi="Arial" w:cs="Arial"/>
          <w:sz w:val="21"/>
          <w:szCs w:val="21"/>
        </w:rPr>
        <w:t xml:space="preserve"> no Plenarinho (sentadas, com exceção de oradores e organizadores);</w:t>
      </w:r>
    </w:p>
    <w:p w14:paraId="5795A209" w14:textId="77777777" w:rsidR="00141D14" w:rsidRPr="004217A4" w:rsidRDefault="00141D14" w:rsidP="00141D14">
      <w:pPr>
        <w:spacing w:beforeLines="20" w:before="48"/>
        <w:jc w:val="both"/>
        <w:rPr>
          <w:rFonts w:ascii="Arial" w:hAnsi="Arial" w:cs="Arial"/>
          <w:sz w:val="21"/>
          <w:szCs w:val="21"/>
        </w:rPr>
      </w:pPr>
      <w:r w:rsidRPr="004217A4">
        <w:rPr>
          <w:rFonts w:ascii="Arial" w:hAnsi="Arial" w:cs="Arial"/>
          <w:sz w:val="21"/>
          <w:szCs w:val="21"/>
        </w:rPr>
        <w:t>Caso seja ultrapassado o número de pessoas indicado, o(a) solicitante estará sujeito à interrupção do evento, para adequação da quantidade permitida, e ainda à aplicação de eventuais penalidades.</w:t>
      </w:r>
    </w:p>
    <w:p w14:paraId="22762324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292ED6D3" w14:textId="77777777" w:rsidR="00141D14" w:rsidRDefault="00141D14" w:rsidP="00141D14">
      <w:pPr>
        <w:spacing w:beforeLines="20" w:before="48"/>
      </w:pPr>
      <w:r>
        <w:t>CIENTE:  (     )  SIM</w:t>
      </w:r>
    </w:p>
    <w:p w14:paraId="04F41FB8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247178C3" w14:textId="77777777" w:rsidR="00141D14" w:rsidRPr="00107C51" w:rsidRDefault="00141D14" w:rsidP="00141D14">
      <w:pPr>
        <w:pStyle w:val="Ttulo2"/>
        <w:spacing w:beforeLines="20" w:before="48"/>
        <w:rPr>
          <w:color w:val="auto"/>
          <w:sz w:val="24"/>
          <w:szCs w:val="24"/>
        </w:rPr>
      </w:pPr>
      <w:r w:rsidRPr="00107C51">
        <w:rPr>
          <w:color w:val="auto"/>
          <w:sz w:val="24"/>
          <w:szCs w:val="24"/>
        </w:rPr>
        <w:t>SOBRE SISTEMA DE ÁUDIO E VÍDEO</w:t>
      </w:r>
    </w:p>
    <w:p w14:paraId="30329D0B" w14:textId="77777777" w:rsidR="00141D14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 w:rsidRPr="00985319">
        <w:rPr>
          <w:rFonts w:ascii="Arial" w:hAnsi="Arial" w:cs="Arial"/>
          <w:w w:val="105"/>
          <w:sz w:val="21"/>
          <w:szCs w:val="21"/>
        </w:rPr>
        <w:t>Técnico de som e uso de Mesa de Som nem sempre estão disponíveis fora do horário de expediente administrativo</w:t>
      </w:r>
      <w:r>
        <w:rPr>
          <w:rFonts w:ascii="Arial" w:hAnsi="Arial" w:cs="Arial"/>
          <w:w w:val="105"/>
          <w:sz w:val="21"/>
          <w:szCs w:val="21"/>
        </w:rPr>
        <w:t xml:space="preserve">. Necessário </w:t>
      </w:r>
      <w:r w:rsidRPr="00985319">
        <w:rPr>
          <w:rFonts w:ascii="Arial" w:hAnsi="Arial" w:cs="Arial"/>
          <w:w w:val="105"/>
          <w:sz w:val="21"/>
          <w:szCs w:val="21"/>
        </w:rPr>
        <w:t>verificar a disponibilidade</w:t>
      </w:r>
      <w:r>
        <w:rPr>
          <w:rFonts w:ascii="Arial" w:hAnsi="Arial" w:cs="Arial"/>
          <w:w w:val="105"/>
          <w:sz w:val="21"/>
          <w:szCs w:val="21"/>
        </w:rPr>
        <w:t xml:space="preserve"> e as condições oferecidas pela Câmara Municipal de Paulínia na ausência desses profissionais;</w:t>
      </w:r>
    </w:p>
    <w:p w14:paraId="20BF7E6C" w14:textId="77777777" w:rsidR="00141D14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 xml:space="preserve">Para eventos diurnos no Plenário, com uso de audiovisual, sugerimos agendar o início </w:t>
      </w:r>
      <w:r w:rsidRPr="00460B4B">
        <w:rPr>
          <w:rFonts w:ascii="Arial" w:hAnsi="Arial" w:cs="Arial"/>
          <w:b/>
          <w:bCs/>
          <w:w w:val="105"/>
          <w:sz w:val="21"/>
          <w:szCs w:val="21"/>
        </w:rPr>
        <w:t>a partir das 8h30</w:t>
      </w:r>
      <w:r>
        <w:rPr>
          <w:rFonts w:ascii="Arial" w:hAnsi="Arial" w:cs="Arial"/>
          <w:b/>
          <w:bCs/>
          <w:w w:val="105"/>
          <w:sz w:val="21"/>
          <w:szCs w:val="21"/>
        </w:rPr>
        <w:t xml:space="preserve">, </w:t>
      </w:r>
      <w:r>
        <w:rPr>
          <w:rFonts w:ascii="Arial" w:hAnsi="Arial" w:cs="Arial"/>
          <w:w w:val="105"/>
          <w:sz w:val="21"/>
          <w:szCs w:val="21"/>
        </w:rPr>
        <w:t xml:space="preserve">considerando o tempo necessário para a chegada de funcionários e a preparação de equipamentos; </w:t>
      </w:r>
    </w:p>
    <w:p w14:paraId="6D61BD63" w14:textId="74B5F9E5" w:rsidR="00141D14" w:rsidRDefault="00A109A6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>I</w:t>
      </w:r>
      <w:r w:rsidR="00141D14">
        <w:rPr>
          <w:rFonts w:ascii="Arial" w:hAnsi="Arial" w:cs="Arial"/>
          <w:w w:val="105"/>
          <w:sz w:val="21"/>
          <w:szCs w:val="21"/>
        </w:rPr>
        <w:t xml:space="preserve">nformar a Câmara, com </w:t>
      </w:r>
      <w:r>
        <w:rPr>
          <w:rFonts w:ascii="Arial" w:hAnsi="Arial" w:cs="Arial"/>
          <w:w w:val="105"/>
          <w:sz w:val="21"/>
          <w:szCs w:val="21"/>
        </w:rPr>
        <w:t xml:space="preserve">até 48 horas de </w:t>
      </w:r>
      <w:r w:rsidR="00141D14">
        <w:rPr>
          <w:rFonts w:ascii="Arial" w:hAnsi="Arial" w:cs="Arial"/>
          <w:w w:val="105"/>
          <w:sz w:val="21"/>
          <w:szCs w:val="21"/>
        </w:rPr>
        <w:t>antecedência, se houver plano de montar equipamentos de som;</w:t>
      </w:r>
    </w:p>
    <w:p w14:paraId="59AB7C18" w14:textId="2AF8D803" w:rsidR="00141D14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 xml:space="preserve">Necessário informar a Câmara, com </w:t>
      </w:r>
      <w:r w:rsidR="00A109A6">
        <w:rPr>
          <w:rFonts w:ascii="Arial" w:hAnsi="Arial" w:cs="Arial"/>
          <w:w w:val="105"/>
          <w:sz w:val="21"/>
          <w:szCs w:val="21"/>
        </w:rPr>
        <w:t xml:space="preserve">até 48 horas de </w:t>
      </w:r>
      <w:r>
        <w:rPr>
          <w:rFonts w:ascii="Arial" w:hAnsi="Arial" w:cs="Arial"/>
          <w:w w:val="105"/>
          <w:sz w:val="21"/>
          <w:szCs w:val="21"/>
        </w:rPr>
        <w:t>antecedência, se houver apresentação de música ao vivo com instrumentos musicais;</w:t>
      </w:r>
    </w:p>
    <w:p w14:paraId="22C48BBF" w14:textId="77777777" w:rsidR="00141D14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>Necessário devolver equipamentos utilizados ao final do evento, como passador de slides e microfones;</w:t>
      </w:r>
    </w:p>
    <w:p w14:paraId="6931EEDC" w14:textId="77777777" w:rsidR="00141D14" w:rsidRDefault="00141D14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>Sugerimos contatar técnicos da Casa sobre a disponibilidade de voltagens e entradas.</w:t>
      </w:r>
    </w:p>
    <w:p w14:paraId="3BA54AE9" w14:textId="77777777" w:rsidR="00141D14" w:rsidRPr="007B49E6" w:rsidRDefault="00141D14" w:rsidP="00141D14">
      <w:pPr>
        <w:spacing w:after="60"/>
        <w:rPr>
          <w:rFonts w:ascii="Arial" w:hAnsi="Arial" w:cs="Arial"/>
          <w:w w:val="105"/>
          <w:sz w:val="6"/>
          <w:szCs w:val="6"/>
        </w:rPr>
      </w:pPr>
    </w:p>
    <w:p w14:paraId="4F379014" w14:textId="77777777" w:rsidR="00141D14" w:rsidRDefault="00141D14" w:rsidP="00141D14">
      <w:pPr>
        <w:spacing w:beforeLines="20" w:before="48"/>
      </w:pPr>
      <w:r>
        <w:t>CIENTE:  (     )  SIM</w:t>
      </w:r>
    </w:p>
    <w:p w14:paraId="219F3B64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74B622EC" w14:textId="77777777" w:rsidR="00141D14" w:rsidRPr="00107C51" w:rsidRDefault="00141D14" w:rsidP="00141D14">
      <w:pPr>
        <w:pStyle w:val="Ttulo2"/>
        <w:spacing w:beforeLines="20" w:before="48"/>
        <w:rPr>
          <w:color w:val="auto"/>
          <w:sz w:val="24"/>
          <w:szCs w:val="24"/>
        </w:rPr>
      </w:pPr>
      <w:r w:rsidRPr="00107C51">
        <w:rPr>
          <w:color w:val="auto"/>
          <w:sz w:val="24"/>
          <w:szCs w:val="24"/>
        </w:rPr>
        <w:t>SOBRE COMIDA E BEBIDA</w:t>
      </w:r>
    </w:p>
    <w:p w14:paraId="0A66AF66" w14:textId="77777777" w:rsidR="00141D14" w:rsidRDefault="00141D14" w:rsidP="00141D14">
      <w:pPr>
        <w:spacing w:beforeLines="20" w:before="48"/>
        <w:rPr>
          <w:rFonts w:ascii="Arial" w:hAnsi="Arial" w:cs="Arial"/>
          <w:sz w:val="21"/>
          <w:szCs w:val="21"/>
        </w:rPr>
      </w:pPr>
      <w:r w:rsidRPr="003F32B8">
        <w:rPr>
          <w:rFonts w:ascii="Arial" w:hAnsi="Arial" w:cs="Arial"/>
          <w:sz w:val="21"/>
          <w:szCs w:val="21"/>
        </w:rPr>
        <w:t>É PROIBIDO comer e beber no Plenário (exceção de água e café para palestrantes e oradores)</w:t>
      </w:r>
      <w:r>
        <w:rPr>
          <w:rFonts w:ascii="Arial" w:hAnsi="Arial" w:cs="Arial"/>
          <w:sz w:val="21"/>
          <w:szCs w:val="21"/>
        </w:rPr>
        <w:t>. Responsável deve informar o público antes do evento e durante, caso note descumprimento da norma;</w:t>
      </w:r>
    </w:p>
    <w:p w14:paraId="206392AE" w14:textId="78ECB7E8" w:rsidR="00141D14" w:rsidRDefault="00141D14" w:rsidP="00141D14">
      <w:pPr>
        <w:spacing w:beforeLines="20" w:before="4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Informar se houver interesse em servir </w:t>
      </w:r>
      <w:r w:rsidRPr="003F32B8">
        <w:rPr>
          <w:rFonts w:ascii="Arial" w:hAnsi="Arial" w:cs="Arial"/>
          <w:i/>
          <w:iCs/>
          <w:sz w:val="21"/>
          <w:szCs w:val="21"/>
        </w:rPr>
        <w:t>coffee break</w:t>
      </w:r>
      <w:r>
        <w:rPr>
          <w:rFonts w:ascii="Arial" w:hAnsi="Arial" w:cs="Arial"/>
          <w:sz w:val="21"/>
          <w:szCs w:val="21"/>
        </w:rPr>
        <w:t xml:space="preserve"> ou coquetel </w:t>
      </w:r>
      <w:r w:rsidR="009F5924">
        <w:rPr>
          <w:rFonts w:ascii="Arial" w:hAnsi="Arial" w:cs="Arial"/>
          <w:sz w:val="21"/>
          <w:szCs w:val="21"/>
        </w:rPr>
        <w:t xml:space="preserve">(possível somente </w:t>
      </w:r>
      <w:r>
        <w:rPr>
          <w:rFonts w:ascii="Arial" w:hAnsi="Arial" w:cs="Arial"/>
          <w:sz w:val="21"/>
          <w:szCs w:val="21"/>
        </w:rPr>
        <w:t>no Plenarinho</w:t>
      </w:r>
      <w:r w:rsidR="009F5924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. </w:t>
      </w:r>
      <w:r w:rsidR="00137465">
        <w:rPr>
          <w:rFonts w:ascii="Arial" w:hAnsi="Arial" w:cs="Arial"/>
          <w:sz w:val="21"/>
          <w:szCs w:val="21"/>
        </w:rPr>
        <w:t xml:space="preserve">Copeiras nem sempre estão disponíveis, </w:t>
      </w:r>
      <w:r w:rsidR="00D01FFA">
        <w:rPr>
          <w:rFonts w:ascii="Arial" w:hAnsi="Arial" w:cs="Arial"/>
          <w:sz w:val="21"/>
          <w:szCs w:val="21"/>
        </w:rPr>
        <w:t xml:space="preserve">por isso é necessário </w:t>
      </w:r>
      <w:r w:rsidR="00137465">
        <w:rPr>
          <w:rFonts w:ascii="Arial" w:hAnsi="Arial" w:cs="Arial"/>
          <w:sz w:val="21"/>
          <w:szCs w:val="21"/>
        </w:rPr>
        <w:t>verificar a disponibilidade.</w:t>
      </w:r>
    </w:p>
    <w:p w14:paraId="26FEE0A6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1AFD0611" w14:textId="77777777" w:rsidR="00141D14" w:rsidRDefault="00141D14" w:rsidP="00141D14">
      <w:pPr>
        <w:spacing w:beforeLines="20" w:before="48"/>
      </w:pPr>
      <w:r>
        <w:t>CIENTE:  (     )  SIM</w:t>
      </w:r>
    </w:p>
    <w:p w14:paraId="77DE71C5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2BBF8A3A" w14:textId="76759F1E" w:rsidR="00141D14" w:rsidRPr="00107C51" w:rsidRDefault="00141D14" w:rsidP="00141D14">
      <w:pPr>
        <w:pStyle w:val="Ttulo2"/>
        <w:spacing w:beforeLines="20" w:before="48"/>
        <w:rPr>
          <w:color w:val="auto"/>
          <w:sz w:val="24"/>
          <w:szCs w:val="24"/>
        </w:rPr>
      </w:pPr>
      <w:r w:rsidRPr="00107C51">
        <w:rPr>
          <w:color w:val="auto"/>
          <w:sz w:val="24"/>
          <w:szCs w:val="24"/>
        </w:rPr>
        <w:t>SOBRE</w:t>
      </w:r>
      <w:r w:rsidR="00372104">
        <w:rPr>
          <w:color w:val="auto"/>
          <w:sz w:val="24"/>
          <w:szCs w:val="24"/>
        </w:rPr>
        <w:t xml:space="preserve"> OUTRAS</w:t>
      </w:r>
      <w:r w:rsidRPr="00107C51">
        <w:rPr>
          <w:color w:val="auto"/>
          <w:sz w:val="24"/>
          <w:szCs w:val="24"/>
        </w:rPr>
        <w:t xml:space="preserve"> PROIBIÇÕES</w:t>
      </w:r>
    </w:p>
    <w:p w14:paraId="6E26B00E" w14:textId="175CB1A4" w:rsidR="00141D14" w:rsidRDefault="00A2202E" w:rsidP="00141D14">
      <w:pPr>
        <w:spacing w:after="60"/>
        <w:rPr>
          <w:rFonts w:ascii="Arial" w:hAnsi="Arial" w:cs="Arial"/>
          <w:w w:val="105"/>
          <w:sz w:val="21"/>
          <w:szCs w:val="21"/>
        </w:rPr>
      </w:pPr>
      <w:r>
        <w:rPr>
          <w:rFonts w:ascii="Arial" w:hAnsi="Arial" w:cs="Arial"/>
          <w:noProof/>
          <w:w w:val="105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1D7C8D6C" wp14:editId="640A3D30">
            <wp:simplePos x="0" y="0"/>
            <wp:positionH relativeFrom="column">
              <wp:posOffset>5753100</wp:posOffset>
            </wp:positionH>
            <wp:positionV relativeFrom="paragraph">
              <wp:posOffset>34735</wp:posOffset>
            </wp:positionV>
            <wp:extent cx="974725" cy="1081405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7"/>
                    <a:srcRect l="45004" t="39494" r="44534" b="39868"/>
                    <a:stretch/>
                  </pic:blipFill>
                  <pic:spPr bwMode="auto">
                    <a:xfrm>
                      <a:off x="0" y="0"/>
                      <a:ext cx="974725" cy="1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D14" w:rsidRPr="00C500BA">
        <w:rPr>
          <w:rFonts w:ascii="Arial" w:hAnsi="Arial" w:cs="Arial"/>
          <w:bCs/>
          <w:sz w:val="21"/>
          <w:szCs w:val="21"/>
        </w:rPr>
        <w:t>É PROIBIDO</w:t>
      </w:r>
      <w:r w:rsidR="00141D14">
        <w:rPr>
          <w:rFonts w:ascii="Arial" w:hAnsi="Arial" w:cs="Arial"/>
          <w:b/>
          <w:sz w:val="21"/>
          <w:szCs w:val="21"/>
        </w:rPr>
        <w:t xml:space="preserve"> </w:t>
      </w:r>
      <w:r w:rsidR="00141D14">
        <w:rPr>
          <w:rFonts w:ascii="Arial" w:hAnsi="Arial" w:cs="Arial"/>
          <w:w w:val="105"/>
          <w:sz w:val="21"/>
          <w:szCs w:val="21"/>
        </w:rPr>
        <w:t>cobrar</w:t>
      </w:r>
      <w:r w:rsidR="00141D14" w:rsidRPr="00985319">
        <w:rPr>
          <w:rFonts w:ascii="Arial" w:hAnsi="Arial" w:cs="Arial"/>
          <w:w w:val="105"/>
          <w:sz w:val="21"/>
          <w:szCs w:val="21"/>
        </w:rPr>
        <w:t xml:space="preserve"> taxa de inscrição ou contribuição, além de vender ou </w:t>
      </w:r>
      <w:r w:rsidR="00141D14">
        <w:rPr>
          <w:rFonts w:ascii="Arial" w:hAnsi="Arial" w:cs="Arial"/>
          <w:w w:val="105"/>
          <w:sz w:val="21"/>
          <w:szCs w:val="21"/>
        </w:rPr>
        <w:br/>
      </w:r>
      <w:r w:rsidR="00141D14" w:rsidRPr="00985319">
        <w:rPr>
          <w:rFonts w:ascii="Arial" w:hAnsi="Arial" w:cs="Arial"/>
          <w:w w:val="105"/>
          <w:sz w:val="21"/>
          <w:szCs w:val="21"/>
        </w:rPr>
        <w:t>promover produtos e serviços;</w:t>
      </w:r>
      <w:r w:rsidR="00141D14">
        <w:rPr>
          <w:rFonts w:ascii="Arial" w:hAnsi="Arial" w:cs="Arial"/>
          <w:w w:val="105"/>
          <w:sz w:val="21"/>
          <w:szCs w:val="21"/>
        </w:rPr>
        <w:t xml:space="preserve"> f</w:t>
      </w:r>
      <w:r w:rsidR="00141D14" w:rsidRPr="00985319">
        <w:rPr>
          <w:rFonts w:ascii="Arial" w:hAnsi="Arial" w:cs="Arial"/>
          <w:w w:val="105"/>
          <w:sz w:val="21"/>
          <w:szCs w:val="21"/>
        </w:rPr>
        <w:t>umar</w:t>
      </w:r>
      <w:r w:rsidR="00141D14">
        <w:rPr>
          <w:rFonts w:ascii="Arial" w:hAnsi="Arial" w:cs="Arial"/>
          <w:w w:val="105"/>
          <w:sz w:val="21"/>
          <w:szCs w:val="21"/>
        </w:rPr>
        <w:t>; o</w:t>
      </w:r>
      <w:r w:rsidR="00141D14" w:rsidRPr="00985319">
        <w:rPr>
          <w:rFonts w:ascii="Arial" w:hAnsi="Arial" w:cs="Arial"/>
          <w:sz w:val="21"/>
          <w:szCs w:val="21"/>
        </w:rPr>
        <w:t xml:space="preserve">bstruir rampas e saídas de emergência; </w:t>
      </w:r>
      <w:r w:rsidR="00141D14">
        <w:rPr>
          <w:rFonts w:ascii="Arial" w:hAnsi="Arial" w:cs="Arial"/>
          <w:sz w:val="21"/>
          <w:szCs w:val="21"/>
        </w:rPr>
        <w:br/>
        <w:t>e</w:t>
      </w:r>
      <w:r w:rsidR="00141D14" w:rsidRPr="00985319">
        <w:rPr>
          <w:rFonts w:ascii="Arial" w:hAnsi="Arial" w:cs="Arial"/>
          <w:sz w:val="21"/>
          <w:szCs w:val="21"/>
        </w:rPr>
        <w:t>ntrar com animais, exceto cães-guias e de assistência;</w:t>
      </w:r>
      <w:r w:rsidR="00141D14">
        <w:rPr>
          <w:rFonts w:ascii="Arial" w:hAnsi="Arial" w:cs="Arial"/>
          <w:sz w:val="21"/>
          <w:szCs w:val="21"/>
        </w:rPr>
        <w:t xml:space="preserve"> </w:t>
      </w:r>
      <w:r w:rsidR="004D646A">
        <w:rPr>
          <w:rFonts w:ascii="Arial" w:hAnsi="Arial" w:cs="Arial"/>
          <w:sz w:val="21"/>
          <w:szCs w:val="21"/>
        </w:rPr>
        <w:t>j</w:t>
      </w:r>
      <w:r w:rsidR="00B25073" w:rsidRPr="00B25073">
        <w:rPr>
          <w:rFonts w:ascii="Arial" w:hAnsi="Arial" w:cs="Arial"/>
          <w:sz w:val="21"/>
          <w:szCs w:val="21"/>
        </w:rPr>
        <w:t>ogar confetes, papéis picados</w:t>
      </w:r>
      <w:r w:rsidR="00B25073">
        <w:rPr>
          <w:rFonts w:ascii="Arial" w:hAnsi="Arial" w:cs="Arial"/>
          <w:sz w:val="21"/>
          <w:szCs w:val="21"/>
        </w:rPr>
        <w:br/>
      </w:r>
      <w:r w:rsidR="00B25073" w:rsidRPr="00B25073">
        <w:rPr>
          <w:rFonts w:ascii="Arial" w:hAnsi="Arial" w:cs="Arial"/>
          <w:sz w:val="21"/>
          <w:szCs w:val="21"/>
        </w:rPr>
        <w:t xml:space="preserve">e </w:t>
      </w:r>
      <w:r w:rsidR="00AD49CF">
        <w:rPr>
          <w:rFonts w:ascii="Arial" w:hAnsi="Arial" w:cs="Arial"/>
          <w:sz w:val="21"/>
          <w:szCs w:val="21"/>
        </w:rPr>
        <w:t>similares</w:t>
      </w:r>
      <w:r w:rsidR="00B25073">
        <w:rPr>
          <w:rFonts w:ascii="Arial" w:hAnsi="Arial" w:cs="Arial"/>
          <w:sz w:val="21"/>
          <w:szCs w:val="21"/>
        </w:rPr>
        <w:t xml:space="preserve">; </w:t>
      </w:r>
      <w:r w:rsidR="00141D14">
        <w:rPr>
          <w:rFonts w:ascii="Arial" w:hAnsi="Arial" w:cs="Arial"/>
          <w:sz w:val="21"/>
          <w:szCs w:val="21"/>
        </w:rPr>
        <w:t xml:space="preserve">impedir </w:t>
      </w:r>
      <w:r w:rsidR="00141D14" w:rsidRPr="00985319">
        <w:rPr>
          <w:rFonts w:ascii="Arial" w:hAnsi="Arial" w:cs="Arial"/>
          <w:w w:val="105"/>
          <w:sz w:val="21"/>
          <w:szCs w:val="21"/>
        </w:rPr>
        <w:t>que espectadores façam as próprias fotos e os próprios vídeos</w:t>
      </w:r>
      <w:r w:rsidR="00141D14">
        <w:rPr>
          <w:rFonts w:ascii="Arial" w:hAnsi="Arial" w:cs="Arial"/>
          <w:w w:val="105"/>
          <w:sz w:val="21"/>
          <w:szCs w:val="21"/>
        </w:rPr>
        <w:t>.</w:t>
      </w:r>
    </w:p>
    <w:p w14:paraId="5D3CF2E2" w14:textId="77777777" w:rsidR="00141D14" w:rsidRPr="007B49E6" w:rsidRDefault="00141D14" w:rsidP="00141D14">
      <w:pPr>
        <w:spacing w:beforeLines="20" w:before="48"/>
        <w:ind w:hanging="100"/>
        <w:rPr>
          <w:sz w:val="6"/>
          <w:szCs w:val="6"/>
        </w:rPr>
      </w:pPr>
    </w:p>
    <w:p w14:paraId="063EB43A" w14:textId="77777777" w:rsidR="00141D14" w:rsidRDefault="00141D14" w:rsidP="00141D14">
      <w:pPr>
        <w:spacing w:beforeLines="20" w:before="48"/>
      </w:pPr>
      <w:r>
        <w:t>CIENTE:  (     )  SIM</w:t>
      </w:r>
    </w:p>
    <w:p w14:paraId="661BC7A8" w14:textId="0ECED489" w:rsidR="008E7E1E" w:rsidRDefault="00A2202E" w:rsidP="00141D14">
      <w:r w:rsidRPr="007B49E6">
        <w:rPr>
          <w:b/>
          <w:sz w:val="20"/>
          <w:szCs w:val="16"/>
        </w:rPr>
        <w:br/>
      </w:r>
      <w:r w:rsidR="00141D14">
        <w:rPr>
          <w:b/>
        </w:rPr>
        <w:t xml:space="preserve">Regras na íntegra: </w:t>
      </w:r>
      <w:r w:rsidR="00640117">
        <w:rPr>
          <w:b/>
        </w:rPr>
        <w:t xml:space="preserve"> </w:t>
      </w:r>
      <w:hyperlink r:id="rId18" w:history="1">
        <w:r w:rsidR="009E5AE6" w:rsidRPr="004D65E3">
          <w:rPr>
            <w:rStyle w:val="Hyperlink"/>
          </w:rPr>
          <w:t>https://paulinia.siscam.com.br/Documentos/Documento/113988</w:t>
        </w:r>
      </w:hyperlink>
      <w:r w:rsidR="00141D14" w:rsidRPr="001073A9">
        <w:rPr>
          <w:sz w:val="18"/>
          <w:szCs w:val="14"/>
        </w:rPr>
        <w:t xml:space="preserve"> </w:t>
      </w:r>
      <w:r w:rsidR="00640117" w:rsidRPr="001073A9">
        <w:rPr>
          <w:sz w:val="18"/>
          <w:szCs w:val="14"/>
        </w:rPr>
        <w:t xml:space="preserve"> </w:t>
      </w:r>
      <w:r w:rsidR="00141D14" w:rsidRPr="00B805E1">
        <w:rPr>
          <w:b/>
          <w:bCs/>
        </w:rPr>
        <w:t>ou QR-CODE</w:t>
      </w:r>
    </w:p>
    <w:sectPr w:rsidR="008E7E1E" w:rsidSect="00BE2CCF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A7405" w14:textId="77777777" w:rsidR="001F3527" w:rsidRDefault="001F3527">
      <w:r>
        <w:separator/>
      </w:r>
    </w:p>
  </w:endnote>
  <w:endnote w:type="continuationSeparator" w:id="0">
    <w:p w14:paraId="01CB2722" w14:textId="77777777" w:rsidR="001F3527" w:rsidRDefault="001F3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6959D" w14:textId="77777777" w:rsidR="001F3527" w:rsidRDefault="001F3527">
      <w:r>
        <w:separator/>
      </w:r>
    </w:p>
  </w:footnote>
  <w:footnote w:type="continuationSeparator" w:id="0">
    <w:p w14:paraId="6ACFCAE8" w14:textId="77777777" w:rsidR="001F3527" w:rsidRDefault="001F3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18D45" w14:textId="312F9C73" w:rsidR="00673240" w:rsidRDefault="00673240">
    <w:pPr>
      <w:pStyle w:val="Cabealho"/>
      <w:jc w:val="right"/>
    </w:pPr>
  </w:p>
  <w:p w14:paraId="40B6C5B7" w14:textId="77777777" w:rsidR="00673240" w:rsidRDefault="0067324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232D6"/>
    <w:multiLevelType w:val="hybridMultilevel"/>
    <w:tmpl w:val="F12A7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527"/>
    <w:rsid w:val="00003E29"/>
    <w:rsid w:val="0001272B"/>
    <w:rsid w:val="00013B6B"/>
    <w:rsid w:val="00014C1A"/>
    <w:rsid w:val="00045429"/>
    <w:rsid w:val="000466A6"/>
    <w:rsid w:val="00046933"/>
    <w:rsid w:val="0005386B"/>
    <w:rsid w:val="00064AE6"/>
    <w:rsid w:val="000949CE"/>
    <w:rsid w:val="000C0607"/>
    <w:rsid w:val="000C3800"/>
    <w:rsid w:val="000F739B"/>
    <w:rsid w:val="001073A9"/>
    <w:rsid w:val="00107C51"/>
    <w:rsid w:val="001139AE"/>
    <w:rsid w:val="00137465"/>
    <w:rsid w:val="00141D14"/>
    <w:rsid w:val="00152F7E"/>
    <w:rsid w:val="00156DFB"/>
    <w:rsid w:val="00175499"/>
    <w:rsid w:val="00182ECA"/>
    <w:rsid w:val="001A2177"/>
    <w:rsid w:val="001A43A8"/>
    <w:rsid w:val="001B003C"/>
    <w:rsid w:val="001B3743"/>
    <w:rsid w:val="001B63CF"/>
    <w:rsid w:val="001B7FE7"/>
    <w:rsid w:val="001C44C6"/>
    <w:rsid w:val="001C5EF8"/>
    <w:rsid w:val="001D6F3F"/>
    <w:rsid w:val="001F039C"/>
    <w:rsid w:val="001F3527"/>
    <w:rsid w:val="0020288D"/>
    <w:rsid w:val="002102E2"/>
    <w:rsid w:val="00232617"/>
    <w:rsid w:val="00237E27"/>
    <w:rsid w:val="0026625E"/>
    <w:rsid w:val="00266DAA"/>
    <w:rsid w:val="00267213"/>
    <w:rsid w:val="00295CEF"/>
    <w:rsid w:val="002B07FF"/>
    <w:rsid w:val="002B5043"/>
    <w:rsid w:val="002D4A6A"/>
    <w:rsid w:val="002F05DE"/>
    <w:rsid w:val="003168C8"/>
    <w:rsid w:val="00347FBA"/>
    <w:rsid w:val="00372104"/>
    <w:rsid w:val="003A12B5"/>
    <w:rsid w:val="003D7817"/>
    <w:rsid w:val="003E200A"/>
    <w:rsid w:val="003E3F15"/>
    <w:rsid w:val="003E5DD8"/>
    <w:rsid w:val="003F32B8"/>
    <w:rsid w:val="00402593"/>
    <w:rsid w:val="00413740"/>
    <w:rsid w:val="004217A4"/>
    <w:rsid w:val="00430E64"/>
    <w:rsid w:val="004412CB"/>
    <w:rsid w:val="00455EF6"/>
    <w:rsid w:val="00460B4B"/>
    <w:rsid w:val="00474F7C"/>
    <w:rsid w:val="00480B57"/>
    <w:rsid w:val="0048263E"/>
    <w:rsid w:val="004835D4"/>
    <w:rsid w:val="00497C28"/>
    <w:rsid w:val="004A1558"/>
    <w:rsid w:val="004A1D74"/>
    <w:rsid w:val="004A40C0"/>
    <w:rsid w:val="004A4768"/>
    <w:rsid w:val="004A4D7C"/>
    <w:rsid w:val="004D0129"/>
    <w:rsid w:val="004D646A"/>
    <w:rsid w:val="004F4A93"/>
    <w:rsid w:val="0054565F"/>
    <w:rsid w:val="00563C0B"/>
    <w:rsid w:val="00567544"/>
    <w:rsid w:val="00571ABD"/>
    <w:rsid w:val="00575FF7"/>
    <w:rsid w:val="005821C0"/>
    <w:rsid w:val="005C575D"/>
    <w:rsid w:val="005D20D0"/>
    <w:rsid w:val="005E5759"/>
    <w:rsid w:val="0060184D"/>
    <w:rsid w:val="00602D15"/>
    <w:rsid w:val="00640117"/>
    <w:rsid w:val="006611D9"/>
    <w:rsid w:val="00664684"/>
    <w:rsid w:val="00673240"/>
    <w:rsid w:val="0068098F"/>
    <w:rsid w:val="006952EB"/>
    <w:rsid w:val="006A4886"/>
    <w:rsid w:val="006B4D98"/>
    <w:rsid w:val="006C3C8D"/>
    <w:rsid w:val="006D73D5"/>
    <w:rsid w:val="006E7F89"/>
    <w:rsid w:val="006F2DEA"/>
    <w:rsid w:val="006F3D31"/>
    <w:rsid w:val="0070244F"/>
    <w:rsid w:val="00717C71"/>
    <w:rsid w:val="00720DFC"/>
    <w:rsid w:val="00731D39"/>
    <w:rsid w:val="00752085"/>
    <w:rsid w:val="00753671"/>
    <w:rsid w:val="00756DC3"/>
    <w:rsid w:val="00764CC9"/>
    <w:rsid w:val="00780160"/>
    <w:rsid w:val="007844B0"/>
    <w:rsid w:val="0079340A"/>
    <w:rsid w:val="0079439C"/>
    <w:rsid w:val="007B49E6"/>
    <w:rsid w:val="007D3183"/>
    <w:rsid w:val="007F2109"/>
    <w:rsid w:val="007F3CA7"/>
    <w:rsid w:val="0083443D"/>
    <w:rsid w:val="00846299"/>
    <w:rsid w:val="00847CC5"/>
    <w:rsid w:val="00860BE1"/>
    <w:rsid w:val="0086653E"/>
    <w:rsid w:val="00872A62"/>
    <w:rsid w:val="008755BC"/>
    <w:rsid w:val="00875DA4"/>
    <w:rsid w:val="00896835"/>
    <w:rsid w:val="008B01F6"/>
    <w:rsid w:val="008B79E3"/>
    <w:rsid w:val="008C0951"/>
    <w:rsid w:val="008E7E1E"/>
    <w:rsid w:val="00903BD8"/>
    <w:rsid w:val="00917EAE"/>
    <w:rsid w:val="00941279"/>
    <w:rsid w:val="00950F64"/>
    <w:rsid w:val="00985319"/>
    <w:rsid w:val="00996BA7"/>
    <w:rsid w:val="009A7A2F"/>
    <w:rsid w:val="009D2A94"/>
    <w:rsid w:val="009E5AE6"/>
    <w:rsid w:val="009F5924"/>
    <w:rsid w:val="00A109A6"/>
    <w:rsid w:val="00A2202E"/>
    <w:rsid w:val="00A236E1"/>
    <w:rsid w:val="00A249F9"/>
    <w:rsid w:val="00A377F9"/>
    <w:rsid w:val="00A43064"/>
    <w:rsid w:val="00AC30B8"/>
    <w:rsid w:val="00AC6453"/>
    <w:rsid w:val="00AD2D65"/>
    <w:rsid w:val="00AD49CF"/>
    <w:rsid w:val="00AE6673"/>
    <w:rsid w:val="00AE69DB"/>
    <w:rsid w:val="00AF1D88"/>
    <w:rsid w:val="00AF5A71"/>
    <w:rsid w:val="00B055E0"/>
    <w:rsid w:val="00B068E6"/>
    <w:rsid w:val="00B109B2"/>
    <w:rsid w:val="00B25073"/>
    <w:rsid w:val="00B270D2"/>
    <w:rsid w:val="00B41BC3"/>
    <w:rsid w:val="00B45F21"/>
    <w:rsid w:val="00B50F93"/>
    <w:rsid w:val="00B747EE"/>
    <w:rsid w:val="00B75861"/>
    <w:rsid w:val="00B805E1"/>
    <w:rsid w:val="00B9219F"/>
    <w:rsid w:val="00B97763"/>
    <w:rsid w:val="00BA11D1"/>
    <w:rsid w:val="00BA5045"/>
    <w:rsid w:val="00BA6F71"/>
    <w:rsid w:val="00BC420E"/>
    <w:rsid w:val="00BD3C7F"/>
    <w:rsid w:val="00BE2CCF"/>
    <w:rsid w:val="00BF30DF"/>
    <w:rsid w:val="00BF7C47"/>
    <w:rsid w:val="00C048FB"/>
    <w:rsid w:val="00C065BE"/>
    <w:rsid w:val="00C07BFF"/>
    <w:rsid w:val="00C10684"/>
    <w:rsid w:val="00C2505B"/>
    <w:rsid w:val="00C25098"/>
    <w:rsid w:val="00C464FA"/>
    <w:rsid w:val="00C500BA"/>
    <w:rsid w:val="00C75B50"/>
    <w:rsid w:val="00C96AB7"/>
    <w:rsid w:val="00CD1B43"/>
    <w:rsid w:val="00CD2FC5"/>
    <w:rsid w:val="00CD5937"/>
    <w:rsid w:val="00CE239E"/>
    <w:rsid w:val="00D01FFA"/>
    <w:rsid w:val="00D03E5C"/>
    <w:rsid w:val="00D0659F"/>
    <w:rsid w:val="00D11F1F"/>
    <w:rsid w:val="00D1642A"/>
    <w:rsid w:val="00D20ABE"/>
    <w:rsid w:val="00D220BC"/>
    <w:rsid w:val="00D262B7"/>
    <w:rsid w:val="00D31507"/>
    <w:rsid w:val="00D34310"/>
    <w:rsid w:val="00D42046"/>
    <w:rsid w:val="00D530FF"/>
    <w:rsid w:val="00D73DBF"/>
    <w:rsid w:val="00D75BD4"/>
    <w:rsid w:val="00D76C36"/>
    <w:rsid w:val="00DC4535"/>
    <w:rsid w:val="00E000D3"/>
    <w:rsid w:val="00E04A8E"/>
    <w:rsid w:val="00E100F7"/>
    <w:rsid w:val="00E14486"/>
    <w:rsid w:val="00E162FA"/>
    <w:rsid w:val="00E365B1"/>
    <w:rsid w:val="00E80D2F"/>
    <w:rsid w:val="00EA149F"/>
    <w:rsid w:val="00EB55F2"/>
    <w:rsid w:val="00EC13C6"/>
    <w:rsid w:val="00EC519D"/>
    <w:rsid w:val="00ED7355"/>
    <w:rsid w:val="00EE6E5B"/>
    <w:rsid w:val="00EF16BE"/>
    <w:rsid w:val="00F0424B"/>
    <w:rsid w:val="00F21F62"/>
    <w:rsid w:val="00F5499B"/>
    <w:rsid w:val="00F87BA0"/>
    <w:rsid w:val="00F92406"/>
    <w:rsid w:val="00F95881"/>
    <w:rsid w:val="00F97521"/>
    <w:rsid w:val="00FB4C3C"/>
    <w:rsid w:val="00FB69DA"/>
    <w:rsid w:val="00FC327B"/>
    <w:rsid w:val="00FD0E7F"/>
    <w:rsid w:val="00FE6DA7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63D4F8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FA"/>
    <w:rPr>
      <w:szCs w:val="18"/>
    </w:rPr>
  </w:style>
  <w:style w:type="paragraph" w:styleId="Ttulo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244061" w:themeColor="accent1" w:themeShade="80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rsid w:val="001F039C"/>
    <w:pPr>
      <w:shd w:val="clear" w:color="auto" w:fill="EAF1DD" w:themeFill="accent3" w:themeFillTint="33"/>
      <w:spacing w:before="240"/>
      <w:outlineLvl w:val="1"/>
    </w:pPr>
    <w:rPr>
      <w:color w:val="76923C" w:themeColor="accent3" w:themeShade="BF"/>
      <w:szCs w:val="22"/>
    </w:rPr>
  </w:style>
  <w:style w:type="paragraph" w:styleId="Ttulo3">
    <w:name w:val="heading 3"/>
    <w:basedOn w:val="Normal"/>
    <w:next w:val="Normal"/>
    <w:link w:val="Ttulo3Char"/>
    <w:uiPriority w:val="1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943634" w:themeColor="accent2" w:themeShade="BF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244061" w:themeColor="accent1" w:themeShade="80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244061" w:themeColor="accent1" w:themeShade="80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table" w:styleId="TabeladeGrade1Clara-nfase1">
    <w:name w:val="Grid Table 1 Light Accent 1"/>
    <w:aliases w:val="Employee status"/>
    <w:basedOn w:val="Tabela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4F81BD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Rodap">
    <w:name w:val="footer"/>
    <w:basedOn w:val="Normal"/>
    <w:link w:val="RodapChar"/>
    <w:uiPriority w:val="99"/>
    <w:unhideWhenUsed/>
    <w:pPr>
      <w:spacing w:before="80" w:after="80"/>
      <w:jc w:val="right"/>
    </w:pPr>
    <w:rPr>
      <w:color w:val="9BBB59" w:themeColor="accent3"/>
    </w:rPr>
  </w:style>
  <w:style w:type="character" w:customStyle="1" w:styleId="RodapChar">
    <w:name w:val="Rodapé Char"/>
    <w:basedOn w:val="Fontepargpadro"/>
    <w:link w:val="Rodap"/>
    <w:uiPriority w:val="99"/>
    <w:rsid w:val="00860BE1"/>
    <w:rPr>
      <w:color w:val="9BBB59" w:themeColor="accent3"/>
      <w:sz w:val="18"/>
      <w:szCs w:val="1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263E"/>
    <w:rPr>
      <w:rFonts w:asciiTheme="majorHAnsi" w:eastAsiaTheme="majorEastAsia" w:hAnsiTheme="majorHAnsi" w:cstheme="majorBidi"/>
      <w:i/>
      <w:iCs/>
      <w:color w:val="943634" w:themeColor="accent2" w:themeShade="BF"/>
      <w:szCs w:val="1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943634" w:themeColor="accent2" w:themeShade="BF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263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263E"/>
    <w:rPr>
      <w:rFonts w:asciiTheme="majorHAnsi" w:eastAsiaTheme="majorEastAsia" w:hAnsiTheme="majorHAnsi" w:cstheme="majorBidi"/>
      <w:i/>
      <w:color w:val="244061" w:themeColor="accent1" w:themeShade="80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</w:rPr>
  </w:style>
  <w:style w:type="paragraph" w:styleId="Legenda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tipo">
    <w:name w:val="Logotipo"/>
    <w:basedOn w:val="Normal"/>
    <w:uiPriority w:val="2"/>
    <w:qFormat/>
    <w:pPr>
      <w:jc w:val="center"/>
    </w:pPr>
    <w:rPr>
      <w:noProof/>
    </w:rPr>
  </w:style>
  <w:style w:type="table" w:styleId="TabeladeGrade1Clara">
    <w:name w:val="Grid Table 1 Light"/>
    <w:basedOn w:val="Tabela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2">
    <w:name w:val="Plain Table 2"/>
    <w:basedOn w:val="Tabelanormal"/>
    <w:uiPriority w:val="42"/>
    <w:tblPr>
      <w:tblStyleRowBandSize w:val="1"/>
      <w:tblStyleColBandSize w:val="1"/>
      <w:tblBorders>
        <w:top w:val="single" w:sz="4" w:space="0" w:color="F2DBDB" w:themeColor="accent2" w:themeTint="33"/>
        <w:bottom w:val="single" w:sz="4" w:space="0" w:color="F2DBDB" w:themeColor="accent2" w:themeTint="33"/>
        <w:insideH w:val="single" w:sz="4" w:space="0" w:color="F2DBDB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-nfase6">
    <w:name w:val="List Table 1 Light Accent 6"/>
    <w:basedOn w:val="Tabela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Lista6Colorida">
    <w:name w:val="List Table 6 Colorful"/>
    <w:basedOn w:val="Tabela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">
    <w:name w:val="List Table 2"/>
    <w:basedOn w:val="Tabela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2">
    <w:name w:val="List Table 2 Accent 2"/>
    <w:basedOn w:val="Tabelanormal"/>
    <w:uiPriority w:val="4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Lista2-nfase1">
    <w:name w:val="List Table 2 Accent 1"/>
    <w:basedOn w:val="Tabelanormal"/>
    <w:uiPriority w:val="4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Lista2-nfase3">
    <w:name w:val="List Table 2 Accent 3"/>
    <w:basedOn w:val="Tabelanormal"/>
    <w:uiPriority w:val="4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Subttulo">
    <w:name w:val="Subtitle"/>
    <w:basedOn w:val="Normal"/>
    <w:next w:val="Normal"/>
    <w:link w:val="Subttulo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875DA4"/>
    <w:pPr>
      <w:spacing w:before="0" w:after="0"/>
    </w:pPr>
  </w:style>
  <w:style w:type="paragraph" w:customStyle="1" w:styleId="Nomedaempresa">
    <w:name w:val="Nome da empresa"/>
    <w:basedOn w:val="Normal"/>
    <w:next w:val="Normal"/>
    <w:uiPriority w:val="1"/>
    <w:qFormat/>
    <w:pPr>
      <w:spacing w:before="0" w:after="0"/>
      <w:jc w:val="center"/>
    </w:pPr>
    <w:rPr>
      <w:b/>
      <w:bCs/>
      <w:color w:val="17365D" w:themeColor="text2" w:themeShade="BF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875DA4"/>
    <w:rPr>
      <w:color w:val="000000" w:themeColor="text1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602D15"/>
  </w:style>
  <w:style w:type="paragraph" w:styleId="Textoembloco">
    <w:name w:val="Block Text"/>
    <w:basedOn w:val="Normal"/>
    <w:uiPriority w:val="99"/>
    <w:semiHidden/>
    <w:unhideWhenUsed/>
    <w:rsid w:val="00602D1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02D1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02D15"/>
    <w:rPr>
      <w:color w:val="000000" w:themeColor="text1"/>
      <w:szCs w:val="1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02D1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02D15"/>
    <w:rPr>
      <w:color w:val="000000" w:themeColor="text1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D15"/>
    <w:rPr>
      <w:color w:val="000000" w:themeColor="text1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02D15"/>
    <w:pPr>
      <w:spacing w:after="1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02D15"/>
    <w:rPr>
      <w:color w:val="000000" w:themeColor="text1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02D15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02D15"/>
    <w:rPr>
      <w:color w:val="000000" w:themeColor="text1"/>
      <w:szCs w:val="18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02D15"/>
    <w:pPr>
      <w:spacing w:after="1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02D15"/>
    <w:rPr>
      <w:color w:val="000000" w:themeColor="text1"/>
      <w:szCs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02D15"/>
    <w:rPr>
      <w:color w:val="000000" w:themeColor="text1"/>
      <w:szCs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02D15"/>
    <w:rPr>
      <w:color w:val="000000" w:themeColor="text1"/>
      <w:sz w:val="16"/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02D15"/>
    <w:rPr>
      <w:color w:val="000000" w:themeColor="text1"/>
      <w:szCs w:val="18"/>
    </w:rPr>
  </w:style>
  <w:style w:type="table" w:styleId="GradeColorida">
    <w:name w:val="Colorful Grid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602D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2D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2D15"/>
    <w:rPr>
      <w:color w:val="000000" w:themeColor="text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2D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ListaEscura">
    <w:name w:val="Dark List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602D15"/>
  </w:style>
  <w:style w:type="character" w:customStyle="1" w:styleId="DataChar">
    <w:name w:val="Data Char"/>
    <w:basedOn w:val="Fontepargpadro"/>
    <w:link w:val="Data"/>
    <w:uiPriority w:val="99"/>
    <w:semiHidden/>
    <w:rsid w:val="00602D15"/>
    <w:rPr>
      <w:color w:val="000000" w:themeColor="text1"/>
      <w:szCs w:val="18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02D15"/>
    <w:pPr>
      <w:spacing w:before="0"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02D15"/>
    <w:rPr>
      <w:color w:val="000000" w:themeColor="text1"/>
      <w:szCs w:val="18"/>
    </w:rPr>
  </w:style>
  <w:style w:type="character" w:styleId="nfase">
    <w:name w:val="Emphasis"/>
    <w:basedOn w:val="Fontepargpadro"/>
    <w:uiPriority w:val="20"/>
    <w:semiHidden/>
    <w:unhideWhenUsed/>
    <w:rsid w:val="00602D15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602D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02D15"/>
    <w:rPr>
      <w:color w:val="000000" w:themeColor="text1"/>
      <w:sz w:val="20"/>
      <w:szCs w:val="20"/>
    </w:rPr>
  </w:style>
  <w:style w:type="paragraph" w:styleId="Destinatrio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02D15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602D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2D15"/>
    <w:rPr>
      <w:color w:val="000000" w:themeColor="text1"/>
      <w:sz w:val="20"/>
      <w:szCs w:val="20"/>
    </w:rPr>
  </w:style>
  <w:style w:type="table" w:styleId="TabeladeGrade1Clara-nfase2">
    <w:name w:val="Grid Table 1 Light Accent 2"/>
    <w:basedOn w:val="Tabelanormal"/>
    <w:uiPriority w:val="46"/>
    <w:rsid w:val="00602D1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02D15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02D15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02D15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02D15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02D15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Grade3">
    <w:name w:val="Grid Table 3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02D1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02D1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02D1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02D15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02D1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02D15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02D1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02D1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02D1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02D15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02D1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02D15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crnimoHTML">
    <w:name w:val="HTML Acronym"/>
    <w:basedOn w:val="Fontepargpadro"/>
    <w:uiPriority w:val="99"/>
    <w:semiHidden/>
    <w:unhideWhenUsed/>
    <w:rsid w:val="00602D15"/>
  </w:style>
  <w:style w:type="paragraph" w:styleId="EndereoHTML">
    <w:name w:val="HTML Address"/>
    <w:basedOn w:val="Normal"/>
    <w:link w:val="EndereoHTML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aoHTML">
    <w:name w:val="HTML Cite"/>
    <w:basedOn w:val="Fontepargpadro"/>
    <w:uiPriority w:val="99"/>
    <w:semiHidden/>
    <w:unhideWhenUsed/>
    <w:rsid w:val="00602D15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602D15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02D15"/>
    <w:rPr>
      <w:i/>
      <w:iCs/>
    </w:rPr>
  </w:style>
  <w:style w:type="character" w:styleId="Hyperlink">
    <w:name w:val="Hyperlink"/>
    <w:basedOn w:val="Fontepargpadro"/>
    <w:uiPriority w:val="99"/>
    <w:unhideWhenUsed/>
    <w:rsid w:val="00602D15"/>
    <w:rPr>
      <w:color w:val="0000FF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1F039C"/>
    <w:rPr>
      <w:i/>
      <w:iCs/>
      <w:color w:val="244061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1F039C"/>
    <w:pPr>
      <w:pBdr>
        <w:top w:val="single" w:sz="4" w:space="10" w:color="244061" w:themeColor="accent1" w:themeShade="80"/>
        <w:bottom w:val="single" w:sz="4" w:space="10" w:color="244061" w:themeColor="accent1" w:themeShade="80"/>
      </w:pBdr>
      <w:spacing w:before="360" w:after="360"/>
      <w:jc w:val="center"/>
    </w:pPr>
    <w:rPr>
      <w:i/>
      <w:iCs/>
      <w:color w:val="244061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1F039C"/>
    <w:rPr>
      <w:i/>
      <w:iCs/>
      <w:color w:val="244061" w:themeColor="accent1" w:themeShade="80"/>
      <w:szCs w:val="18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1F039C"/>
    <w:rPr>
      <w:b/>
      <w:bCs/>
      <w:caps w:val="0"/>
      <w:smallCaps/>
      <w:color w:val="244061" w:themeColor="accent1" w:themeShade="80"/>
      <w:spacing w:val="0"/>
    </w:rPr>
  </w:style>
  <w:style w:type="table" w:styleId="GradeClara">
    <w:name w:val="Light Grid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02D1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02D1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02D15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02D15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02D1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02D15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602D15"/>
  </w:style>
  <w:style w:type="paragraph" w:styleId="Lista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602D15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Lista2-nfase4">
    <w:name w:val="List Table 2 Accent 4"/>
    <w:basedOn w:val="Tabelanormal"/>
    <w:uiPriority w:val="47"/>
    <w:rsid w:val="00602D15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02D15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02D15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Lista3">
    <w:name w:val="List Table 3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02D15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02D1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-nfase1">
    <w:name w:val="List Table 6 Colorful Accent 1"/>
    <w:basedOn w:val="Tabelanormal"/>
    <w:uiPriority w:val="51"/>
    <w:rsid w:val="00602D1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02D1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02D1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02D15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02D1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02D15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02D15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02D15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02D15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02D15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02D15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02D15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radeMdia1">
    <w:name w:val="Medium Grid 1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SemEspaamento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02D15"/>
    <w:pPr>
      <w:spacing w:before="0"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02D15"/>
    <w:rPr>
      <w:color w:val="000000" w:themeColor="text1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602D15"/>
  </w:style>
  <w:style w:type="table" w:styleId="SimplesTabela1">
    <w:name w:val="Plain Table 1"/>
    <w:basedOn w:val="Tabela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02D15"/>
  </w:style>
  <w:style w:type="character" w:customStyle="1" w:styleId="SaudaoChar">
    <w:name w:val="Saudação Char"/>
    <w:basedOn w:val="Fontepargpadro"/>
    <w:link w:val="Saudao"/>
    <w:uiPriority w:val="99"/>
    <w:semiHidden/>
    <w:rsid w:val="00602D15"/>
    <w:rPr>
      <w:color w:val="000000" w:themeColor="text1"/>
      <w:szCs w:val="18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02D15"/>
    <w:rPr>
      <w:color w:val="000000" w:themeColor="text1"/>
      <w:szCs w:val="18"/>
    </w:rPr>
  </w:style>
  <w:style w:type="character" w:styleId="Forte">
    <w:name w:val="Strong"/>
    <w:basedOn w:val="Fontepargpadro"/>
    <w:uiPriority w:val="22"/>
    <w:semiHidden/>
    <w:unhideWhenUsed/>
    <w:qFormat/>
    <w:rsid w:val="00602D15"/>
    <w:rPr>
      <w:b/>
      <w:bCs/>
    </w:rPr>
  </w:style>
  <w:style w:type="character" w:styleId="nfaseSutil">
    <w:name w:val="Subtle Emphasis"/>
    <w:basedOn w:val="Fontepargpadro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02D15"/>
  </w:style>
  <w:style w:type="paragraph" w:styleId="Sumrio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latrio">
    <w:name w:val="Relatório"/>
    <w:basedOn w:val="Tabelanormal"/>
    <w:uiPriority w:val="99"/>
    <w:rsid w:val="007844B0"/>
    <w:tblPr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943634" w:themeColor="accent2" w:themeShade="BF"/>
      </w:rPr>
      <w:tblPr/>
      <w:trPr>
        <w:tblHeader/>
      </w:trPr>
    </w:tblStylePr>
    <w:tblStylePr w:type="firstCol">
      <w:rPr>
        <w:b w:val="0"/>
        <w:i w:val="0"/>
        <w:color w:val="943634" w:themeColor="accent2" w:themeShade="BF"/>
      </w:rPr>
    </w:tblStylePr>
    <w:tblStylePr w:type="band2Vert">
      <w:rPr>
        <w:color w:val="auto"/>
      </w:rPr>
    </w:tblStylePr>
  </w:style>
  <w:style w:type="paragraph" w:customStyle="1" w:styleId="Textocomalinhamentodireita">
    <w:name w:val="Texto com alinhamento à direita"/>
    <w:basedOn w:val="Normal"/>
    <w:uiPriority w:val="3"/>
    <w:qFormat/>
    <w:rsid w:val="001F3527"/>
    <w:pPr>
      <w:spacing w:before="20" w:after="20"/>
      <w:jc w:val="right"/>
    </w:pPr>
    <w:rPr>
      <w:sz w:val="20"/>
      <w:szCs w:val="21"/>
    </w:rPr>
  </w:style>
  <w:style w:type="character" w:customStyle="1" w:styleId="Ttulo3Char">
    <w:name w:val="Título 3 Char"/>
    <w:basedOn w:val="Fontepargpadro"/>
    <w:link w:val="Ttulo3"/>
    <w:uiPriority w:val="1"/>
    <w:rsid w:val="00764CC9"/>
    <w:rPr>
      <w:rFonts w:asciiTheme="majorHAnsi" w:eastAsiaTheme="majorEastAsia" w:hAnsiTheme="majorHAnsi" w:cstheme="majorBidi"/>
      <w:color w:val="943634" w:themeColor="accent2" w:themeShade="BF"/>
      <w:szCs w:val="18"/>
    </w:rPr>
  </w:style>
  <w:style w:type="paragraph" w:customStyle="1" w:styleId="TextoemNegrito">
    <w:name w:val="Texto em Negrito"/>
    <w:basedOn w:val="Normal"/>
    <w:uiPriority w:val="2"/>
    <w:qFormat/>
    <w:rsid w:val="008B79E3"/>
    <w:pPr>
      <w:spacing w:before="0" w:after="120"/>
    </w:pPr>
    <w:rPr>
      <w:rFonts w:eastAsia="Franklin Gothic Book" w:cs="Times New Roman"/>
      <w:b/>
      <w:bCs/>
      <w:color w:val="000000" w:themeColor="text1"/>
      <w:sz w:val="24"/>
      <w:szCs w:val="22"/>
      <w:lang w:eastAsia="en-US"/>
    </w:rPr>
  </w:style>
  <w:style w:type="paragraph" w:customStyle="1" w:styleId="TextoemNegritoAzul">
    <w:name w:val="Texto em Negrito Azul"/>
    <w:basedOn w:val="Normal"/>
    <w:uiPriority w:val="4"/>
    <w:qFormat/>
    <w:rsid w:val="008B79E3"/>
    <w:pPr>
      <w:spacing w:before="0" w:after="0"/>
      <w:jc w:val="center"/>
    </w:pPr>
    <w:rPr>
      <w:rFonts w:eastAsia="Franklin Gothic Book" w:cs="Times New Roman"/>
      <w:b/>
      <w:bCs/>
      <w:color w:val="1F497D" w:themeColor="text2"/>
      <w:sz w:val="24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B79E3"/>
    <w:pPr>
      <w:widowControl w:val="0"/>
      <w:autoSpaceDE w:val="0"/>
      <w:autoSpaceDN w:val="0"/>
      <w:spacing w:before="0" w:after="0"/>
    </w:pPr>
    <w:rPr>
      <w:rFonts w:ascii="Times New Roman" w:eastAsia="Times New Roman" w:hAnsi="Times New Roman" w:cs="Times New Roman"/>
      <w:szCs w:val="22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4A4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paulinia.siscam.com.br/Documentos/Documento/113988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cerimonial@camarapaulinia.sp.gov.br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imonial@camarapaulinia.sp.gov.br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uchete\AppData\Roaming\Microsoft\Modelos\Relat&#243;rio%20de%20status%20do%20funcion&#225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0BDA7F27594C87AE4DE9430E78D4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F740CA-FAB4-47BF-995E-DE5FFB3B47F3}"/>
      </w:docPartPr>
      <w:docPartBody>
        <w:p w:rsidR="000F0CCF" w:rsidRDefault="001F013F" w:rsidP="001F013F">
          <w:pPr>
            <w:pStyle w:val="D90BDA7F27594C87AE4DE9430E78D4F3"/>
          </w:pPr>
          <w:r w:rsidRPr="00CC34B6">
            <w:rPr>
              <w:lang w:bidi="pt-BR"/>
            </w:rPr>
            <w:t>Data</w:t>
          </w:r>
        </w:p>
      </w:docPartBody>
    </w:docPart>
    <w:docPart>
      <w:docPartPr>
        <w:name w:val="9864FE683E1342479CC0FFBBCF62E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79908F-35B8-40B3-8DD7-84C2E4A65D3E}"/>
      </w:docPartPr>
      <w:docPartBody>
        <w:p w:rsidR="000F0CCF" w:rsidRDefault="001F013F" w:rsidP="001F013F">
          <w:pPr>
            <w:pStyle w:val="9864FE683E1342479CC0FFBBCF62E054"/>
          </w:pPr>
          <w:r w:rsidRPr="00CC34B6">
            <w:rPr>
              <w:lang w:bidi="pt-BR"/>
            </w:rPr>
            <w:t>Agente/Nome do Representante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3F"/>
    <w:rsid w:val="000F0CCF"/>
    <w:rsid w:val="001F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90BDA7F27594C87AE4DE9430E78D4F3">
    <w:name w:val="D90BDA7F27594C87AE4DE9430E78D4F3"/>
    <w:rsid w:val="001F013F"/>
  </w:style>
  <w:style w:type="paragraph" w:customStyle="1" w:styleId="9864FE683E1342479CC0FFBBCF62E054">
    <w:name w:val="9864FE683E1342479CC0FFBBCF62E054"/>
    <w:rsid w:val="001F0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 Boardroom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CB403-43D3-4084-BAD4-497D989717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CAED09CB-92A0-414F-B35F-F9C2F2F10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086410-FAE5-46E1-9CB0-7F0B443429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EAEFB8-E164-4259-83D4-F6DE80B1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de status do funcionário</Template>
  <TotalTime>0</TotalTime>
  <Pages>4</Pages>
  <Words>1210</Words>
  <Characters>6538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2025-12-11T12:54:00Z</dcterms:created>
  <dcterms:modified xsi:type="dcterms:W3CDTF">2025-12-15T19:51:00Z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